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1FC" w:rsidRDefault="008871FC" w:rsidP="00863107">
      <w:pPr>
        <w:spacing w:after="0"/>
        <w:rPr>
          <w:rStyle w:val="af8"/>
        </w:rPr>
      </w:pPr>
    </w:p>
    <w:p w:rsidR="008871FC" w:rsidRDefault="008871FC" w:rsidP="00863107">
      <w:pPr>
        <w:spacing w:after="0"/>
        <w:rPr>
          <w:rStyle w:val="af8"/>
        </w:rPr>
      </w:pPr>
    </w:p>
    <w:p w:rsidR="008871FC" w:rsidRDefault="008871FC" w:rsidP="00863107">
      <w:pPr>
        <w:spacing w:after="0"/>
        <w:rPr>
          <w:rStyle w:val="af8"/>
        </w:rPr>
      </w:pPr>
    </w:p>
    <w:p w:rsidR="006A1838" w:rsidRDefault="00DF614B" w:rsidP="00863107">
      <w:pPr>
        <w:spacing w:after="0"/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0" wp14:anchorId="3F16C63B" wp14:editId="67BFAD82">
            <wp:simplePos x="0" y="0"/>
            <wp:positionH relativeFrom="margin">
              <wp:align>left</wp:align>
            </wp:positionH>
            <wp:positionV relativeFrom="paragraph">
              <wp:posOffset>192405</wp:posOffset>
            </wp:positionV>
            <wp:extent cx="1981200" cy="2343785"/>
            <wp:effectExtent l="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71F" w:rsidRPr="00C17569">
        <w:rPr>
          <w:rStyle w:val="af8"/>
        </w:rPr>
        <w:br/>
      </w:r>
      <w:sdt>
        <w:sdtPr>
          <w:id w:val="17675054"/>
          <w:picture/>
        </w:sdtPr>
        <w:sdtContent/>
      </w:sdt>
    </w:p>
    <w:p w:rsidR="00DC3EF0" w:rsidRPr="000E37E8" w:rsidRDefault="00740949" w:rsidP="00863107">
      <w:pPr>
        <w:spacing w:after="0"/>
        <w:jc w:val="center"/>
        <w:rPr>
          <w:rFonts w:ascii="Times New Roman" w:hAnsi="Times New Roman" w:cs="Times New Roman"/>
          <w:b/>
          <w:sz w:val="56"/>
          <w:szCs w:val="52"/>
          <w:lang w:val="ru-RU"/>
        </w:rPr>
      </w:pPr>
      <w:r w:rsidRPr="00F541FD">
        <w:rPr>
          <w:rFonts w:ascii="Times New Roman" w:hAnsi="Times New Roman" w:cs="Times New Roman"/>
          <w:b/>
          <w:sz w:val="56"/>
          <w:szCs w:val="52"/>
        </w:rPr>
        <w:fldChar w:fldCharType="begin"/>
      </w:r>
      <w:r w:rsidRPr="00F541FD">
        <w:rPr>
          <w:rFonts w:ascii="Times New Roman" w:hAnsi="Times New Roman" w:cs="Times New Roman"/>
          <w:b/>
          <w:sz w:val="56"/>
          <w:szCs w:val="52"/>
        </w:rPr>
        <w:instrText>COMMENTS</w:instrText>
      </w:r>
      <w:r w:rsidRPr="000E37E8">
        <w:rPr>
          <w:rFonts w:ascii="Times New Roman" w:hAnsi="Times New Roman" w:cs="Times New Roman"/>
          <w:b/>
          <w:sz w:val="56"/>
          <w:szCs w:val="52"/>
          <w:lang w:val="ru-RU"/>
        </w:rPr>
        <w:instrText xml:space="preserve">  Руководство по использованию приложения «Парковки Белгорода» </w:instrText>
      </w:r>
      <w:r w:rsidRPr="00F541FD">
        <w:rPr>
          <w:rFonts w:ascii="Times New Roman" w:hAnsi="Times New Roman" w:cs="Times New Roman"/>
          <w:b/>
          <w:sz w:val="56"/>
          <w:szCs w:val="52"/>
        </w:rPr>
        <w:fldChar w:fldCharType="separate"/>
      </w:r>
      <w:r w:rsidR="00DD67FE" w:rsidRPr="000E37E8">
        <w:rPr>
          <w:rFonts w:ascii="Times New Roman" w:hAnsi="Times New Roman" w:cs="Times New Roman"/>
          <w:b/>
          <w:sz w:val="56"/>
          <w:szCs w:val="52"/>
          <w:lang w:val="ru-RU"/>
        </w:rPr>
        <w:t xml:space="preserve">Руководство по использованию приложения «Парковки </w:t>
      </w:r>
      <w:r w:rsidR="005E42FE">
        <w:rPr>
          <w:rFonts w:ascii="Times New Roman" w:hAnsi="Times New Roman" w:cs="Times New Roman"/>
          <w:b/>
          <w:sz w:val="56"/>
          <w:szCs w:val="52"/>
          <w:lang w:val="ru-RU"/>
        </w:rPr>
        <w:t>Астаны</w:t>
      </w:r>
      <w:r w:rsidR="00DD67FE" w:rsidRPr="000E37E8">
        <w:rPr>
          <w:rFonts w:ascii="Times New Roman" w:hAnsi="Times New Roman" w:cs="Times New Roman"/>
          <w:b/>
          <w:sz w:val="56"/>
          <w:szCs w:val="52"/>
          <w:lang w:val="ru-RU"/>
        </w:rPr>
        <w:t>»</w:t>
      </w:r>
      <w:r w:rsidRPr="00F541FD">
        <w:rPr>
          <w:rFonts w:ascii="Times New Roman" w:hAnsi="Times New Roman" w:cs="Times New Roman"/>
          <w:b/>
          <w:sz w:val="56"/>
          <w:szCs w:val="52"/>
        </w:rPr>
        <w:fldChar w:fldCharType="end"/>
      </w:r>
    </w:p>
    <w:p w:rsidR="00206A9D" w:rsidRPr="000E37E8" w:rsidRDefault="00206A9D" w:rsidP="00863107">
      <w:pPr>
        <w:spacing w:after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CA3DFD" w:rsidRPr="000E37E8" w:rsidRDefault="00CA3DFD" w:rsidP="00863107">
      <w:pPr>
        <w:spacing w:after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0E37E8">
        <w:rPr>
          <w:rFonts w:ascii="Times New Roman" w:hAnsi="Times New Roman" w:cs="Times New Roman"/>
          <w:sz w:val="32"/>
          <w:szCs w:val="32"/>
          <w:lang w:val="ru-RU"/>
        </w:rPr>
        <w:t xml:space="preserve">(для мобильных устройств на базе операционной системы </w:t>
      </w:r>
      <w:r w:rsidRPr="00CA3DFD">
        <w:rPr>
          <w:rFonts w:ascii="Times New Roman" w:hAnsi="Times New Roman" w:cs="Times New Roman"/>
          <w:sz w:val="32"/>
          <w:szCs w:val="32"/>
        </w:rPr>
        <w:t>iOS</w:t>
      </w:r>
      <w:r w:rsidRPr="000E37E8">
        <w:rPr>
          <w:rFonts w:ascii="Times New Roman" w:hAnsi="Times New Roman" w:cs="Times New Roman"/>
          <w:sz w:val="32"/>
          <w:szCs w:val="32"/>
          <w:lang w:val="ru-RU"/>
        </w:rPr>
        <w:t>)</w:t>
      </w:r>
    </w:p>
    <w:p w:rsidR="00176DBE" w:rsidRPr="000E37E8" w:rsidRDefault="00176DBE" w:rsidP="00863107">
      <w:pPr>
        <w:pStyle w:val="a3"/>
        <w:rPr>
          <w:lang w:val="ru-RU"/>
        </w:rPr>
      </w:pPr>
    </w:p>
    <w:p w:rsidR="00176DBE" w:rsidRPr="000E37E8" w:rsidRDefault="00176DBE" w:rsidP="00863107">
      <w:pPr>
        <w:spacing w:after="0"/>
        <w:rPr>
          <w:rFonts w:cs="Lucida Grande"/>
          <w:lang w:val="ru-RU"/>
        </w:rPr>
      </w:pPr>
    </w:p>
    <w:p w:rsidR="00C41E32" w:rsidRPr="004A3243" w:rsidRDefault="00C41E32" w:rsidP="00863107">
      <w:pPr>
        <w:spacing w:after="0"/>
        <w:rPr>
          <w:lang w:val="ru-RU"/>
        </w:rPr>
      </w:pPr>
      <w:r w:rsidRPr="000E37E8">
        <w:rPr>
          <w:lang w:val="ru-RU"/>
        </w:rPr>
        <w:br w:type="page"/>
      </w:r>
    </w:p>
    <w:p w:rsidR="00DC3EF0" w:rsidRPr="000E37E8" w:rsidRDefault="00C02BDD" w:rsidP="00863107">
      <w:pPr>
        <w:pStyle w:val="af9"/>
        <w:rPr>
          <w:rFonts w:ascii="Times New Roman" w:hAnsi="Times New Roman" w:cs="Times New Roman"/>
          <w:color w:val="auto"/>
          <w:lang w:val="ru-RU"/>
        </w:rPr>
      </w:pPr>
      <w:r w:rsidRPr="000E37E8">
        <w:rPr>
          <w:rFonts w:ascii="Times New Roman" w:hAnsi="Times New Roman" w:cs="Times New Roman"/>
          <w:color w:val="auto"/>
          <w:lang w:val="ru-RU"/>
        </w:rPr>
        <w:lastRenderedPageBreak/>
        <w:t>Содержание</w:t>
      </w:r>
    </w:p>
    <w:p w:rsidR="00FD0700" w:rsidRDefault="004B5472">
      <w:pPr>
        <w:pStyle w:val="11"/>
        <w:tabs>
          <w:tab w:val="left" w:pos="4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>
        <w:rPr>
          <w:lang w:val="de-AT"/>
        </w:rPr>
        <w:fldChar w:fldCharType="begin"/>
      </w:r>
      <w:r>
        <w:rPr>
          <w:lang w:val="de-AT"/>
        </w:rPr>
        <w:instrText xml:space="preserve"> TOC \o \u </w:instrText>
      </w:r>
      <w:r>
        <w:rPr>
          <w:lang w:val="de-AT"/>
        </w:rPr>
        <w:fldChar w:fldCharType="separate"/>
      </w:r>
      <w:r w:rsidR="00FD0700"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1.</w:t>
      </w:r>
      <w:r w:rsidR="00FD0700">
        <w:rPr>
          <w:noProof/>
          <w:sz w:val="22"/>
          <w:szCs w:val="22"/>
          <w:lang w:val="ru-RU" w:eastAsia="ru-RU" w:bidi="ar-SA"/>
        </w:rPr>
        <w:tab/>
      </w:r>
      <w:r w:rsidR="00FD0700"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Введение</w:t>
      </w:r>
      <w:r w:rsidR="00FD0700" w:rsidRPr="00FD0700">
        <w:rPr>
          <w:noProof/>
          <w:lang w:val="ru-RU"/>
        </w:rPr>
        <w:tab/>
      </w:r>
      <w:r w:rsidR="00FD0700">
        <w:rPr>
          <w:noProof/>
        </w:rPr>
        <w:fldChar w:fldCharType="begin"/>
      </w:r>
      <w:r w:rsidR="00FD0700" w:rsidRPr="00FD0700">
        <w:rPr>
          <w:noProof/>
          <w:lang w:val="ru-RU"/>
        </w:rPr>
        <w:instrText xml:space="preserve"> </w:instrText>
      </w:r>
      <w:r w:rsidR="00FD0700">
        <w:rPr>
          <w:noProof/>
        </w:rPr>
        <w:instrText>PAGEREF</w:instrText>
      </w:r>
      <w:r w:rsidR="00FD0700" w:rsidRPr="00FD0700">
        <w:rPr>
          <w:noProof/>
          <w:lang w:val="ru-RU"/>
        </w:rPr>
        <w:instrText xml:space="preserve"> _</w:instrText>
      </w:r>
      <w:r w:rsidR="00FD0700">
        <w:rPr>
          <w:noProof/>
        </w:rPr>
        <w:instrText>Toc</w:instrText>
      </w:r>
      <w:r w:rsidR="00FD0700" w:rsidRPr="00FD0700">
        <w:rPr>
          <w:noProof/>
          <w:lang w:val="ru-RU"/>
        </w:rPr>
        <w:instrText>506300245 \</w:instrText>
      </w:r>
      <w:r w:rsidR="00FD0700">
        <w:rPr>
          <w:noProof/>
        </w:rPr>
        <w:instrText>h</w:instrText>
      </w:r>
      <w:r w:rsidR="00FD0700" w:rsidRPr="00FD0700">
        <w:rPr>
          <w:noProof/>
          <w:lang w:val="ru-RU"/>
        </w:rPr>
        <w:instrText xml:space="preserve"> </w:instrText>
      </w:r>
      <w:r w:rsidR="00FD0700">
        <w:rPr>
          <w:noProof/>
        </w:rPr>
      </w:r>
      <w:r w:rsidR="00FD0700">
        <w:rPr>
          <w:noProof/>
        </w:rPr>
        <w:fldChar w:fldCharType="separate"/>
      </w:r>
      <w:r w:rsidR="00FD0700" w:rsidRPr="00FD0700">
        <w:rPr>
          <w:noProof/>
          <w:lang w:val="ru-RU"/>
        </w:rPr>
        <w:t>4</w:t>
      </w:r>
      <w:r w:rsidR="00FD0700">
        <w:rPr>
          <w:noProof/>
        </w:rPr>
        <w:fldChar w:fldCharType="end"/>
      </w:r>
    </w:p>
    <w:p w:rsidR="00FD0700" w:rsidRDefault="00FD0700">
      <w:pPr>
        <w:pStyle w:val="21"/>
        <w:tabs>
          <w:tab w:val="left" w:pos="8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1.1.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Термины и сокращения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506300246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4</w:t>
      </w:r>
      <w:r>
        <w:rPr>
          <w:noProof/>
        </w:rPr>
        <w:fldChar w:fldCharType="end"/>
      </w:r>
    </w:p>
    <w:p w:rsidR="00FD0700" w:rsidRDefault="00FD0700">
      <w:pPr>
        <w:pStyle w:val="21"/>
        <w:tabs>
          <w:tab w:val="left" w:pos="8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1.2.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Цель документа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506300247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6</w:t>
      </w:r>
      <w:r>
        <w:rPr>
          <w:noProof/>
        </w:rPr>
        <w:fldChar w:fldCharType="end"/>
      </w:r>
    </w:p>
    <w:p w:rsidR="00FD0700" w:rsidRDefault="00FD0700">
      <w:pPr>
        <w:pStyle w:val="11"/>
        <w:tabs>
          <w:tab w:val="left" w:pos="4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2.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Общая информация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506300248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6</w:t>
      </w:r>
      <w:r>
        <w:rPr>
          <w:noProof/>
        </w:rPr>
        <w:fldChar w:fldCharType="end"/>
      </w:r>
    </w:p>
    <w:p w:rsidR="00FD0700" w:rsidRDefault="00FD0700">
      <w:pPr>
        <w:pStyle w:val="21"/>
        <w:tabs>
          <w:tab w:val="left" w:pos="8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2.1.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Описание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506300249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6</w:t>
      </w:r>
      <w:r>
        <w:rPr>
          <w:noProof/>
        </w:rPr>
        <w:fldChar w:fldCharType="end"/>
      </w:r>
    </w:p>
    <w:p w:rsidR="00FD0700" w:rsidRDefault="00FD0700">
      <w:pPr>
        <w:pStyle w:val="21"/>
        <w:tabs>
          <w:tab w:val="left" w:pos="8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2.2.</w:t>
      </w:r>
      <w:r>
        <w:rPr>
          <w:noProof/>
          <w:sz w:val="22"/>
          <w:szCs w:val="22"/>
          <w:lang w:val="ru-RU" w:eastAsia="ru-RU" w:bidi="ar-SA"/>
        </w:rPr>
        <w:tab/>
      </w: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Требования к аппаратному и программному обеспечению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506300250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7</w:t>
      </w:r>
      <w:r>
        <w:rPr>
          <w:noProof/>
        </w:rPr>
        <w:fldChar w:fldCharType="end"/>
      </w:r>
    </w:p>
    <w:p w:rsidR="00FD0700" w:rsidRDefault="00FD0700">
      <w:pPr>
        <w:pStyle w:val="11"/>
        <w:tabs>
          <w:tab w:val="left" w:pos="4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3.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Этапы работы с Приложением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506300251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7</w:t>
      </w:r>
      <w:r>
        <w:rPr>
          <w:noProof/>
        </w:rPr>
        <w:fldChar w:fldCharType="end"/>
      </w:r>
    </w:p>
    <w:p w:rsidR="00FD0700" w:rsidRDefault="00FD0700">
      <w:pPr>
        <w:pStyle w:val="21"/>
        <w:tabs>
          <w:tab w:val="left" w:pos="8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3.1.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Загрузка и установка Приложения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506300252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7</w:t>
      </w:r>
      <w:r>
        <w:rPr>
          <w:noProof/>
        </w:rPr>
        <w:fldChar w:fldCharType="end"/>
      </w:r>
    </w:p>
    <w:p w:rsidR="00FD0700" w:rsidRDefault="00FD0700">
      <w:pPr>
        <w:pStyle w:val="21"/>
        <w:tabs>
          <w:tab w:val="left" w:pos="8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3.2.</w:t>
      </w:r>
      <w:r>
        <w:rPr>
          <w:noProof/>
          <w:sz w:val="22"/>
          <w:szCs w:val="22"/>
          <w:lang w:val="ru-RU" w:eastAsia="ru-RU" w:bidi="ar-SA"/>
        </w:rPr>
        <w:tab/>
      </w: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Запуск и начальная настройка Приложения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506300253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11</w:t>
      </w:r>
      <w:r>
        <w:rPr>
          <w:noProof/>
        </w:rPr>
        <w:fldChar w:fldCharType="end"/>
      </w:r>
    </w:p>
    <w:p w:rsidR="00FD0700" w:rsidRDefault="00FD0700">
      <w:pPr>
        <w:pStyle w:val="21"/>
        <w:tabs>
          <w:tab w:val="left" w:pos="8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3.3.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Обновление Приложения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506300254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13</w:t>
      </w:r>
      <w:r>
        <w:rPr>
          <w:noProof/>
        </w:rPr>
        <w:fldChar w:fldCharType="end"/>
      </w:r>
    </w:p>
    <w:p w:rsidR="00FD0700" w:rsidRDefault="00FD0700">
      <w:pPr>
        <w:pStyle w:val="21"/>
        <w:tabs>
          <w:tab w:val="left" w:pos="8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3.4.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Удаление Приложения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506300255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16</w:t>
      </w:r>
      <w:r>
        <w:rPr>
          <w:noProof/>
        </w:rPr>
        <w:fldChar w:fldCharType="end"/>
      </w:r>
    </w:p>
    <w:p w:rsidR="00FD0700" w:rsidRDefault="00FD0700">
      <w:pPr>
        <w:pStyle w:val="11"/>
        <w:tabs>
          <w:tab w:val="left" w:pos="4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4.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Функции Приложения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506300256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16</w:t>
      </w:r>
      <w:r>
        <w:rPr>
          <w:noProof/>
        </w:rPr>
        <w:fldChar w:fldCharType="end"/>
      </w:r>
    </w:p>
    <w:p w:rsidR="00FD0700" w:rsidRDefault="00FD0700">
      <w:pPr>
        <w:pStyle w:val="21"/>
        <w:tabs>
          <w:tab w:val="left" w:pos="8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4.1.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Доступные функции для неавторизованного Пользователя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506300257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16</w:t>
      </w:r>
      <w:r>
        <w:rPr>
          <w:noProof/>
        </w:rPr>
        <w:fldChar w:fldCharType="end"/>
      </w:r>
    </w:p>
    <w:p w:rsidR="00FD0700" w:rsidRDefault="00FD0700">
      <w:pPr>
        <w:pStyle w:val="31"/>
        <w:tabs>
          <w:tab w:val="left" w:pos="132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4.1.1.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Определение геопозиции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506300258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16</w:t>
      </w:r>
      <w:r>
        <w:rPr>
          <w:noProof/>
        </w:rPr>
        <w:fldChar w:fldCharType="end"/>
      </w:r>
    </w:p>
    <w:p w:rsidR="00FD0700" w:rsidRDefault="00FD0700">
      <w:pPr>
        <w:pStyle w:val="31"/>
        <w:tabs>
          <w:tab w:val="left" w:pos="132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4.1.2.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Поиск парковки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506300259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18</w:t>
      </w:r>
      <w:r>
        <w:rPr>
          <w:noProof/>
        </w:rPr>
        <w:fldChar w:fldCharType="end"/>
      </w:r>
    </w:p>
    <w:p w:rsidR="00FD0700" w:rsidRDefault="00FD0700">
      <w:pPr>
        <w:pStyle w:val="31"/>
        <w:tabs>
          <w:tab w:val="left" w:pos="132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4.1.3.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Просмотр загруженности дорог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506300260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20</w:t>
      </w:r>
      <w:r>
        <w:rPr>
          <w:noProof/>
        </w:rPr>
        <w:fldChar w:fldCharType="end"/>
      </w:r>
    </w:p>
    <w:p w:rsidR="00FD0700" w:rsidRDefault="00FD0700">
      <w:pPr>
        <w:pStyle w:val="31"/>
        <w:tabs>
          <w:tab w:val="left" w:pos="132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4.1.4.</w:t>
      </w:r>
      <w:r>
        <w:rPr>
          <w:noProof/>
          <w:sz w:val="22"/>
          <w:szCs w:val="22"/>
          <w:lang w:val="ru-RU" w:eastAsia="ru-RU" w:bidi="ar-SA"/>
        </w:rPr>
        <w:tab/>
      </w: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Построение маршрута движения к выбранной парковке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506300261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21</w:t>
      </w:r>
      <w:r>
        <w:rPr>
          <w:noProof/>
        </w:rPr>
        <w:fldChar w:fldCharType="end"/>
      </w:r>
    </w:p>
    <w:p w:rsidR="00FD0700" w:rsidRDefault="00FD0700">
      <w:pPr>
        <w:pStyle w:val="31"/>
        <w:tabs>
          <w:tab w:val="left" w:pos="132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4.1.5.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Справочная информация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506300262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23</w:t>
      </w:r>
      <w:r>
        <w:rPr>
          <w:noProof/>
        </w:rPr>
        <w:fldChar w:fldCharType="end"/>
      </w:r>
    </w:p>
    <w:p w:rsidR="00FD0700" w:rsidRDefault="00FD0700">
      <w:pPr>
        <w:pStyle w:val="21"/>
        <w:tabs>
          <w:tab w:val="left" w:pos="8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4.2.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Регистрация Пользователя в Приложении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506300263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24</w:t>
      </w:r>
      <w:r>
        <w:rPr>
          <w:noProof/>
        </w:rPr>
        <w:fldChar w:fldCharType="end"/>
      </w:r>
    </w:p>
    <w:p w:rsidR="00FD0700" w:rsidRDefault="00FD0700">
      <w:pPr>
        <w:pStyle w:val="21"/>
        <w:tabs>
          <w:tab w:val="left" w:pos="8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4.3.</w:t>
      </w:r>
      <w:r>
        <w:rPr>
          <w:noProof/>
          <w:sz w:val="22"/>
          <w:szCs w:val="22"/>
          <w:lang w:val="ru-RU" w:eastAsia="ru-RU" w:bidi="ar-SA"/>
        </w:rPr>
        <w:tab/>
      </w: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Авторизация в Приложении (вход в Личный кабинет)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506300264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26</w:t>
      </w:r>
      <w:r>
        <w:rPr>
          <w:noProof/>
        </w:rPr>
        <w:fldChar w:fldCharType="end"/>
      </w:r>
    </w:p>
    <w:p w:rsidR="00FD0700" w:rsidRDefault="00FD0700">
      <w:pPr>
        <w:pStyle w:val="21"/>
        <w:tabs>
          <w:tab w:val="left" w:pos="8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4.4.</w:t>
      </w:r>
      <w:r>
        <w:rPr>
          <w:noProof/>
          <w:sz w:val="22"/>
          <w:szCs w:val="22"/>
          <w:lang w:val="ru-RU" w:eastAsia="ru-RU" w:bidi="ar-SA"/>
        </w:rPr>
        <w:tab/>
      </w: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Во</w:t>
      </w:r>
      <w:r w:rsidRPr="00036798">
        <w:rPr>
          <w:rFonts w:ascii="Times New Roman" w:hAnsi="Times New Roman" w:cs="Times New Roman"/>
          <w:noProof/>
          <w:color w:val="000000" w:themeColor="text1"/>
        </w:rPr>
        <w:t>c</w:t>
      </w: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становление и смена пароля для входа в Личный кабинет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506300265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28</w:t>
      </w:r>
      <w:r>
        <w:rPr>
          <w:noProof/>
        </w:rPr>
        <w:fldChar w:fldCharType="end"/>
      </w:r>
    </w:p>
    <w:p w:rsidR="00FD0700" w:rsidRDefault="00FD0700">
      <w:pPr>
        <w:pStyle w:val="21"/>
        <w:tabs>
          <w:tab w:val="left" w:pos="8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4.5.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Доступные функции для авторизованного Пользователя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506300266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31</w:t>
      </w:r>
      <w:r>
        <w:rPr>
          <w:noProof/>
        </w:rPr>
        <w:fldChar w:fldCharType="end"/>
      </w:r>
    </w:p>
    <w:p w:rsidR="00FD0700" w:rsidRDefault="00FD0700">
      <w:pPr>
        <w:pStyle w:val="31"/>
        <w:tabs>
          <w:tab w:val="left" w:pos="132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4.5.1.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Настройки Личного кабинета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506300267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31</w:t>
      </w:r>
      <w:r>
        <w:rPr>
          <w:noProof/>
        </w:rPr>
        <w:fldChar w:fldCharType="end"/>
      </w:r>
    </w:p>
    <w:p w:rsidR="00FD0700" w:rsidRDefault="00FD0700">
      <w:pPr>
        <w:pStyle w:val="31"/>
        <w:tabs>
          <w:tab w:val="left" w:pos="132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4.5.2.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Пополнение парковочного счета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506300268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35</w:t>
      </w:r>
      <w:r>
        <w:rPr>
          <w:noProof/>
        </w:rPr>
        <w:fldChar w:fldCharType="end"/>
      </w:r>
    </w:p>
    <w:p w:rsidR="00FD0700" w:rsidRDefault="00FD0700">
      <w:pPr>
        <w:pStyle w:val="41"/>
        <w:tabs>
          <w:tab w:val="left" w:pos="154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4.5.2.1.</w:t>
      </w:r>
      <w:r>
        <w:rPr>
          <w:noProof/>
          <w:sz w:val="22"/>
          <w:szCs w:val="22"/>
          <w:lang w:val="ru-RU" w:eastAsia="ru-RU" w:bidi="ar-SA"/>
        </w:rPr>
        <w:tab/>
      </w: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Особенности пополнения парковочного счета различными способами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506300269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36</w:t>
      </w:r>
      <w:r>
        <w:rPr>
          <w:noProof/>
        </w:rPr>
        <w:fldChar w:fldCharType="end"/>
      </w:r>
    </w:p>
    <w:p w:rsidR="00FD0700" w:rsidRDefault="00FD0700">
      <w:pPr>
        <w:pStyle w:val="51"/>
        <w:tabs>
          <w:tab w:val="left" w:pos="177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036798">
        <w:rPr>
          <w:rFonts w:ascii="Times New Roman" w:hAnsi="Times New Roman" w:cs="Times New Roman"/>
          <w:b/>
          <w:noProof/>
          <w:color w:val="000000" w:themeColor="text1"/>
          <w:lang w:val="ru-RU"/>
        </w:rPr>
        <w:lastRenderedPageBreak/>
        <w:t>4.5.2.1.1.</w:t>
      </w:r>
      <w:r>
        <w:rPr>
          <w:noProof/>
          <w:sz w:val="22"/>
          <w:szCs w:val="22"/>
          <w:lang w:val="ru-RU" w:eastAsia="ru-RU" w:bidi="ar-SA"/>
        </w:rPr>
        <w:tab/>
      </w:r>
      <w:r w:rsidRPr="00036798">
        <w:rPr>
          <w:rFonts w:ascii="Times New Roman" w:hAnsi="Times New Roman" w:cs="Times New Roman"/>
          <w:b/>
          <w:noProof/>
          <w:color w:val="000000" w:themeColor="text1"/>
          <w:lang w:val="ru-RU"/>
        </w:rPr>
        <w:t>Пополнение с помощью мобильного телефона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506300270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36</w:t>
      </w:r>
      <w:r>
        <w:rPr>
          <w:noProof/>
        </w:rPr>
        <w:fldChar w:fldCharType="end"/>
      </w:r>
    </w:p>
    <w:p w:rsidR="00FD0700" w:rsidRDefault="00FD0700">
      <w:pPr>
        <w:pStyle w:val="31"/>
        <w:tabs>
          <w:tab w:val="left" w:pos="132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036798">
        <w:rPr>
          <w:rFonts w:ascii="Times New Roman" w:hAnsi="Times New Roman" w:cs="Times New Roman"/>
          <w:noProof/>
          <w:color w:val="000000" w:themeColor="text1"/>
        </w:rPr>
        <w:t>4.5.3.</w:t>
      </w:r>
      <w:r>
        <w:rPr>
          <w:noProof/>
          <w:sz w:val="22"/>
          <w:szCs w:val="22"/>
          <w:lang w:val="ru-RU" w:eastAsia="ru-RU" w:bidi="ar-SA"/>
        </w:rPr>
        <w:tab/>
      </w:r>
      <w:r w:rsidRPr="00036798">
        <w:rPr>
          <w:rFonts w:ascii="Times New Roman" w:hAnsi="Times New Roman" w:cs="Times New Roman"/>
          <w:noProof/>
          <w:color w:val="000000" w:themeColor="text1"/>
        </w:rPr>
        <w:t>Порядок оплаты парковки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_Toc506300271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FD0700" w:rsidRDefault="00FD0700">
      <w:pPr>
        <w:pStyle w:val="41"/>
        <w:tabs>
          <w:tab w:val="left" w:pos="154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036798">
        <w:rPr>
          <w:rFonts w:ascii="Times New Roman" w:hAnsi="Times New Roman" w:cs="Times New Roman"/>
          <w:noProof/>
          <w:color w:val="000000" w:themeColor="text1"/>
        </w:rPr>
        <w:t>4.5.3.1.</w:t>
      </w:r>
      <w:r>
        <w:rPr>
          <w:noProof/>
          <w:sz w:val="22"/>
          <w:szCs w:val="22"/>
          <w:lang w:val="ru-RU" w:eastAsia="ru-RU" w:bidi="ar-SA"/>
        </w:rPr>
        <w:tab/>
      </w:r>
      <w:r w:rsidRPr="00036798">
        <w:rPr>
          <w:rFonts w:ascii="Times New Roman" w:hAnsi="Times New Roman" w:cs="Times New Roman"/>
          <w:noProof/>
          <w:color w:val="000000" w:themeColor="text1"/>
        </w:rPr>
        <w:t>Оплата придорожной парковки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_Toc506300272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:rsidR="00FD0700" w:rsidRDefault="00FD0700">
      <w:pPr>
        <w:pStyle w:val="31"/>
        <w:tabs>
          <w:tab w:val="left" w:pos="132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4.5.4.</w:t>
      </w:r>
      <w:r>
        <w:rPr>
          <w:noProof/>
          <w:sz w:val="22"/>
          <w:szCs w:val="22"/>
          <w:lang w:val="ru-RU" w:eastAsia="ru-RU" w:bidi="ar-SA"/>
        </w:rPr>
        <w:tab/>
      </w: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Продление и преждевременное прекращение парковочной сессии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506300273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40</w:t>
      </w:r>
      <w:r>
        <w:rPr>
          <w:noProof/>
        </w:rPr>
        <w:fldChar w:fldCharType="end"/>
      </w:r>
    </w:p>
    <w:p w:rsidR="00FD0700" w:rsidRDefault="00FD0700">
      <w:pPr>
        <w:pStyle w:val="31"/>
        <w:tabs>
          <w:tab w:val="left" w:pos="132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4.5.5.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Оплата абонемента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506300274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43</w:t>
      </w:r>
      <w:r>
        <w:rPr>
          <w:noProof/>
        </w:rPr>
        <w:fldChar w:fldCharType="end"/>
      </w:r>
    </w:p>
    <w:p w:rsidR="00FD0700" w:rsidRDefault="00FD0700">
      <w:pPr>
        <w:pStyle w:val="41"/>
        <w:tabs>
          <w:tab w:val="left" w:pos="154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4.5.5.1.</w:t>
      </w:r>
      <w:r>
        <w:rPr>
          <w:noProof/>
          <w:sz w:val="22"/>
          <w:szCs w:val="22"/>
          <w:lang w:val="ru-RU" w:eastAsia="ru-RU" w:bidi="ar-SA"/>
        </w:rPr>
        <w:tab/>
      </w: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Особенности оплаты абонемента различными способами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506300275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45</w:t>
      </w:r>
      <w:r>
        <w:rPr>
          <w:noProof/>
        </w:rPr>
        <w:fldChar w:fldCharType="end"/>
      </w:r>
    </w:p>
    <w:p w:rsidR="00FD0700" w:rsidRDefault="00FD0700">
      <w:pPr>
        <w:pStyle w:val="51"/>
        <w:tabs>
          <w:tab w:val="left" w:pos="177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036798">
        <w:rPr>
          <w:rFonts w:ascii="Times New Roman" w:hAnsi="Times New Roman" w:cs="Times New Roman"/>
          <w:b/>
          <w:noProof/>
          <w:color w:val="000000" w:themeColor="text1"/>
          <w:lang w:val="ru-RU"/>
        </w:rPr>
        <w:t>4.5.5.1.1.</w:t>
      </w:r>
      <w:r>
        <w:rPr>
          <w:noProof/>
          <w:sz w:val="22"/>
          <w:szCs w:val="22"/>
          <w:lang w:val="ru-RU" w:eastAsia="ru-RU" w:bidi="ar-SA"/>
        </w:rPr>
        <w:tab/>
      </w:r>
      <w:r w:rsidRPr="00036798">
        <w:rPr>
          <w:rFonts w:ascii="Times New Roman" w:hAnsi="Times New Roman" w:cs="Times New Roman"/>
          <w:b/>
          <w:noProof/>
          <w:color w:val="000000" w:themeColor="text1"/>
          <w:lang w:val="ru-RU"/>
        </w:rPr>
        <w:t>Оплата абонемента с помощью мобильного телефона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506300276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46</w:t>
      </w:r>
      <w:r>
        <w:rPr>
          <w:noProof/>
        </w:rPr>
        <w:fldChar w:fldCharType="end"/>
      </w:r>
    </w:p>
    <w:p w:rsidR="00FD0700" w:rsidRDefault="00FD0700">
      <w:pPr>
        <w:pStyle w:val="11"/>
        <w:tabs>
          <w:tab w:val="left" w:pos="4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5.</w:t>
      </w:r>
      <w:r>
        <w:rPr>
          <w:noProof/>
          <w:sz w:val="22"/>
          <w:szCs w:val="22"/>
          <w:lang w:val="ru-RU" w:eastAsia="ru-RU" w:bidi="ar-SA"/>
        </w:rPr>
        <w:tab/>
      </w:r>
      <w:r w:rsidRPr="00036798">
        <w:rPr>
          <w:rFonts w:ascii="Times New Roman" w:hAnsi="Times New Roman" w:cs="Times New Roman"/>
          <w:noProof/>
          <w:color w:val="000000" w:themeColor="text1"/>
          <w:lang w:val="ru-RU"/>
        </w:rPr>
        <w:t>Возможные проблемы и способы их решения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506300277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46</w:t>
      </w:r>
      <w:r>
        <w:rPr>
          <w:noProof/>
        </w:rPr>
        <w:fldChar w:fldCharType="end"/>
      </w:r>
    </w:p>
    <w:p w:rsidR="00FD0700" w:rsidRDefault="00FD0700">
      <w:pPr>
        <w:pStyle w:val="11"/>
        <w:tabs>
          <w:tab w:val="left" w:pos="400"/>
          <w:tab w:val="right" w:leader="dot" w:pos="9656"/>
        </w:tabs>
        <w:rPr>
          <w:noProof/>
          <w:sz w:val="22"/>
          <w:szCs w:val="22"/>
          <w:lang w:val="ru-RU" w:eastAsia="ru-RU" w:bidi="ar-SA"/>
        </w:rPr>
      </w:pP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6.</w:t>
      </w:r>
      <w:r>
        <w:rPr>
          <w:noProof/>
          <w:sz w:val="22"/>
          <w:szCs w:val="22"/>
          <w:lang w:val="ru-RU" w:eastAsia="ru-RU" w:bidi="ar-SA"/>
        </w:rPr>
        <w:tab/>
      </w:r>
      <w:r w:rsidRPr="00FD0700">
        <w:rPr>
          <w:rFonts w:ascii="Times New Roman" w:hAnsi="Times New Roman" w:cs="Times New Roman"/>
          <w:noProof/>
          <w:color w:val="000000" w:themeColor="text1"/>
          <w:lang w:val="ru-RU"/>
        </w:rPr>
        <w:t>Техническая поддержка и контактная информация</w:t>
      </w:r>
      <w:r w:rsidRPr="00FD0700">
        <w:rPr>
          <w:noProof/>
          <w:lang w:val="ru-RU"/>
        </w:rPr>
        <w:tab/>
      </w:r>
      <w:r>
        <w:rPr>
          <w:noProof/>
        </w:rPr>
        <w:fldChar w:fldCharType="begin"/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FD0700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FD0700">
        <w:rPr>
          <w:noProof/>
          <w:lang w:val="ru-RU"/>
        </w:rPr>
        <w:instrText>506300278 \</w:instrText>
      </w:r>
      <w:r>
        <w:rPr>
          <w:noProof/>
        </w:rPr>
        <w:instrText>h</w:instrText>
      </w:r>
      <w:r w:rsidRPr="00FD0700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FD0700">
        <w:rPr>
          <w:noProof/>
          <w:lang w:val="ru-RU"/>
        </w:rPr>
        <w:t>50</w:t>
      </w:r>
      <w:r>
        <w:rPr>
          <w:noProof/>
        </w:rPr>
        <w:fldChar w:fldCharType="end"/>
      </w:r>
    </w:p>
    <w:p w:rsidR="00DC3EF0" w:rsidRPr="000E37E8" w:rsidRDefault="004B5472" w:rsidP="00863107">
      <w:pPr>
        <w:spacing w:after="0"/>
        <w:rPr>
          <w:lang w:val="ru-RU"/>
        </w:rPr>
      </w:pPr>
      <w:r>
        <w:rPr>
          <w:rFonts w:eastAsiaTheme="minorEastAsia"/>
          <w:sz w:val="20"/>
          <w:szCs w:val="20"/>
          <w:lang w:val="de-AT" w:bidi="en-US"/>
        </w:rPr>
        <w:fldChar w:fldCharType="end"/>
      </w:r>
      <w:r w:rsidR="00DC3EF0" w:rsidRPr="000E37E8">
        <w:rPr>
          <w:lang w:val="ru-RU"/>
        </w:rPr>
        <w:br w:type="page"/>
      </w:r>
    </w:p>
    <w:p w:rsidR="00501DB4" w:rsidRDefault="000E37E8" w:rsidP="00863107">
      <w:pPr>
        <w:pStyle w:val="1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 w:themeColor="text1"/>
        </w:rPr>
      </w:pPr>
      <w:bookmarkStart w:id="0" w:name="Introduction"/>
      <w:bookmarkStart w:id="1" w:name="_Toc506300245"/>
      <w:proofErr w:type="spellStart"/>
      <w:r>
        <w:rPr>
          <w:rFonts w:ascii="Times New Roman" w:hAnsi="Times New Roman" w:cs="Times New Roman"/>
          <w:color w:val="000000" w:themeColor="text1"/>
        </w:rPr>
        <w:lastRenderedPageBreak/>
        <w:t>Введение</w:t>
      </w:r>
      <w:bookmarkEnd w:id="0"/>
      <w:bookmarkEnd w:id="1"/>
      <w:proofErr w:type="spellEnd"/>
    </w:p>
    <w:p w:rsidR="00501DB4" w:rsidRDefault="00501DB4" w:rsidP="00863107">
      <w:pPr>
        <w:pStyle w:val="HMNormal2"/>
      </w:pPr>
    </w:p>
    <w:p w:rsidR="00501DB4" w:rsidRDefault="000E37E8" w:rsidP="00863107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Welcome_topic"/>
      <w:bookmarkStart w:id="3" w:name="_Toc506300246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Термины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сокращения</w:t>
      </w:r>
      <w:bookmarkEnd w:id="2"/>
      <w:bookmarkEnd w:id="3"/>
      <w:proofErr w:type="spellEnd"/>
    </w:p>
    <w:p w:rsidR="00501DB4" w:rsidRPr="000E37E8" w:rsidRDefault="000E37E8" w:rsidP="00863107">
      <w:pPr>
        <w:pStyle w:val="HMNormal2"/>
        <w:ind w:firstLine="690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В данном подразделе определяются термины и сокращения, которые используются в документе.</w:t>
      </w:r>
    </w:p>
    <w:p w:rsidR="00501DB4" w:rsidRPr="000E37E8" w:rsidRDefault="00501DB4" w:rsidP="00863107">
      <w:pPr>
        <w:pStyle w:val="HMNormal2"/>
        <w:rPr>
          <w:lang w:val="ru-RU"/>
        </w:rPr>
      </w:pPr>
    </w:p>
    <w:p w:rsidR="00501DB4" w:rsidRDefault="000E37E8" w:rsidP="00863107">
      <w:pPr>
        <w:pStyle w:val="HMNormal2"/>
        <w:jc w:val="right"/>
      </w:pPr>
      <w:proofErr w:type="spellStart"/>
      <w:r>
        <w:rPr>
          <w:rStyle w:val="HMNormal"/>
          <w:rFonts w:ascii="Times New Roman" w:hAnsi="Times New Roman"/>
          <w:sz w:val="28"/>
        </w:rPr>
        <w:t>Таблица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1. </w:t>
      </w:r>
      <w:proofErr w:type="spellStart"/>
      <w:r>
        <w:rPr>
          <w:rStyle w:val="HMNormal"/>
          <w:rFonts w:ascii="Times New Roman" w:hAnsi="Times New Roman"/>
          <w:sz w:val="28"/>
        </w:rPr>
        <w:t>Термины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и </w:t>
      </w:r>
      <w:proofErr w:type="spellStart"/>
      <w:r>
        <w:rPr>
          <w:rStyle w:val="HMNormal"/>
          <w:rFonts w:ascii="Times New Roman" w:hAnsi="Times New Roman"/>
          <w:sz w:val="28"/>
        </w:rPr>
        <w:t>сокращения</w:t>
      </w:r>
      <w:proofErr w:type="spellEnd"/>
    </w:p>
    <w:tbl>
      <w:tblPr>
        <w:tblW w:w="9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2"/>
        <w:gridCol w:w="4688"/>
      </w:tblGrid>
      <w:tr w:rsidR="00501DB4" w:rsidTr="005E42FE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</w:pP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Термин</w:t>
            </w:r>
            <w:proofErr w:type="spellEnd"/>
            <w:r>
              <w:rPr>
                <w:rStyle w:val="HMNormal"/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</w:pP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Описание</w:t>
            </w:r>
            <w:proofErr w:type="spellEnd"/>
            <w:r>
              <w:rPr>
                <w:rStyle w:val="HMNormal"/>
                <w:rFonts w:ascii="Times New Roman" w:hAnsi="Times New Roman"/>
                <w:sz w:val="28"/>
              </w:rPr>
              <w:t xml:space="preserve"> </w:t>
            </w:r>
          </w:p>
        </w:tc>
      </w:tr>
      <w:tr w:rsidR="00501DB4" w:rsidTr="005E42FE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  <w:jc w:val="both"/>
            </w:pPr>
            <w:r>
              <w:rPr>
                <w:rStyle w:val="HMNormal"/>
                <w:rFonts w:ascii="Times New Roman" w:hAnsi="Times New Roman"/>
                <w:sz w:val="28"/>
              </w:rPr>
              <w:t>ТС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  <w:jc w:val="both"/>
            </w:pP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транспортное</w:t>
            </w:r>
            <w:proofErr w:type="spellEnd"/>
            <w:r>
              <w:rPr>
                <w:rStyle w:val="HMNormal"/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средство</w:t>
            </w:r>
            <w:proofErr w:type="spellEnd"/>
          </w:p>
        </w:tc>
      </w:tr>
      <w:tr w:rsidR="00501DB4" w:rsidTr="005E42FE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</w:pPr>
            <w:r>
              <w:rPr>
                <w:rStyle w:val="HMNormal"/>
                <w:rFonts w:ascii="Times New Roman" w:hAnsi="Times New Roman"/>
                <w:sz w:val="28"/>
              </w:rPr>
              <w:t>ГРЗ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</w:pP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государственный</w:t>
            </w:r>
            <w:proofErr w:type="spellEnd"/>
            <w:r>
              <w:rPr>
                <w:rStyle w:val="HMNormal"/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регистрационный</w:t>
            </w:r>
            <w:proofErr w:type="spellEnd"/>
            <w:r>
              <w:rPr>
                <w:rStyle w:val="HMNormal"/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знак</w:t>
            </w:r>
            <w:proofErr w:type="spellEnd"/>
          </w:p>
        </w:tc>
      </w:tr>
      <w:tr w:rsidR="00501DB4" w:rsidTr="005E42FE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</w:pPr>
            <w:r>
              <w:rPr>
                <w:rStyle w:val="HMNormal"/>
                <w:rFonts w:ascii="Times New Roman" w:hAnsi="Times New Roman"/>
                <w:sz w:val="28"/>
              </w:rPr>
              <w:t>ТНПА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</w:pP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технические</w:t>
            </w:r>
            <w:proofErr w:type="spellEnd"/>
            <w:r>
              <w:rPr>
                <w:rStyle w:val="HMNormal"/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нормативные</w:t>
            </w:r>
            <w:proofErr w:type="spellEnd"/>
            <w:r>
              <w:rPr>
                <w:rStyle w:val="HMNormal"/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правовые</w:t>
            </w:r>
            <w:proofErr w:type="spellEnd"/>
            <w:r>
              <w:rPr>
                <w:rStyle w:val="HMNormal"/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акты</w:t>
            </w:r>
            <w:proofErr w:type="spellEnd"/>
          </w:p>
        </w:tc>
      </w:tr>
      <w:tr w:rsidR="00501DB4" w:rsidRPr="005E42FE" w:rsidTr="005E42FE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</w:pPr>
            <w:r>
              <w:rPr>
                <w:rStyle w:val="HMNormal"/>
                <w:rFonts w:ascii="Times New Roman" w:hAnsi="Times New Roman"/>
                <w:sz w:val="28"/>
              </w:rPr>
              <w:t>iOS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Pr="000E37E8" w:rsidRDefault="000E37E8" w:rsidP="00863107">
            <w:pPr>
              <w:pStyle w:val="HMNormal2"/>
              <w:jc w:val="both"/>
              <w:rPr>
                <w:lang w:val="ru-RU"/>
              </w:rPr>
            </w:pP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 xml:space="preserve">мобильная операционная система для смартфонов, электронных планшетов, носимых проигрывателей и некоторых других устройств, разрабатываемая и выпускаемая компанией </w:t>
            </w:r>
            <w:r>
              <w:rPr>
                <w:rStyle w:val="HMNormal"/>
                <w:rFonts w:ascii="Times New Roman" w:hAnsi="Times New Roman"/>
                <w:sz w:val="28"/>
              </w:rPr>
              <w:t>Apple</w:t>
            </w: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>.</w:t>
            </w:r>
          </w:p>
        </w:tc>
      </w:tr>
      <w:tr w:rsidR="00501DB4" w:rsidRPr="005E42FE" w:rsidTr="005E42FE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</w:pPr>
            <w:r>
              <w:rPr>
                <w:rStyle w:val="HMNormal"/>
                <w:rFonts w:ascii="Times New Roman" w:hAnsi="Times New Roman"/>
                <w:sz w:val="28"/>
              </w:rPr>
              <w:t>App Store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Pr="000E37E8" w:rsidRDefault="000E37E8" w:rsidP="00863107">
            <w:pPr>
              <w:pStyle w:val="HMNormal2"/>
              <w:jc w:val="both"/>
              <w:rPr>
                <w:lang w:val="ru-RU"/>
              </w:rPr>
            </w:pP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 xml:space="preserve">магазин приложений, раздел онлайн-магазина </w:t>
            </w:r>
            <w:r>
              <w:rPr>
                <w:rStyle w:val="HMNormal"/>
                <w:rFonts w:ascii="Times New Roman" w:hAnsi="Times New Roman"/>
                <w:sz w:val="28"/>
              </w:rPr>
              <w:t>iTunes</w:t>
            </w: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Style w:val="HMNormal"/>
                <w:rFonts w:ascii="Times New Roman" w:hAnsi="Times New Roman"/>
                <w:sz w:val="28"/>
              </w:rPr>
              <w:t>Store</w:t>
            </w: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 xml:space="preserve">, содержащий различные приложения для мобильных телефонов </w:t>
            </w:r>
            <w:r>
              <w:rPr>
                <w:rStyle w:val="HMNormal"/>
                <w:rFonts w:ascii="Times New Roman" w:hAnsi="Times New Roman"/>
                <w:sz w:val="28"/>
              </w:rPr>
              <w:t>iPhone</w:t>
            </w: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 xml:space="preserve">, плееров </w:t>
            </w:r>
            <w:r>
              <w:rPr>
                <w:rStyle w:val="HMNormal"/>
                <w:rFonts w:ascii="Times New Roman" w:hAnsi="Times New Roman"/>
                <w:sz w:val="28"/>
              </w:rPr>
              <w:t>iPod</w:t>
            </w: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Style w:val="HMNormal"/>
                <w:rFonts w:ascii="Times New Roman" w:hAnsi="Times New Roman"/>
                <w:sz w:val="28"/>
              </w:rPr>
              <w:t>Touch</w:t>
            </w: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 xml:space="preserve"> и планшетов </w:t>
            </w:r>
            <w:r>
              <w:rPr>
                <w:rStyle w:val="HMNormal"/>
                <w:rFonts w:ascii="Times New Roman" w:hAnsi="Times New Roman"/>
                <w:sz w:val="28"/>
              </w:rPr>
              <w:t>iPad</w:t>
            </w: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 xml:space="preserve">, а также для персональных компьютеров </w:t>
            </w:r>
            <w:r>
              <w:rPr>
                <w:rStyle w:val="HMNormal"/>
                <w:rFonts w:ascii="Times New Roman" w:hAnsi="Times New Roman"/>
                <w:sz w:val="28"/>
              </w:rPr>
              <w:t>Mac</w:t>
            </w: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 xml:space="preserve"> и позволяющий их купить, либо скачать бесплатно.</w:t>
            </w:r>
          </w:p>
        </w:tc>
      </w:tr>
      <w:tr w:rsidR="00501DB4" w:rsidRPr="005E42FE" w:rsidTr="005E42FE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</w:pP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Приложение</w:t>
            </w:r>
            <w:proofErr w:type="spellEnd"/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Pr="000E37E8" w:rsidRDefault="000E37E8" w:rsidP="00863107">
            <w:pPr>
              <w:pStyle w:val="HMNormal2"/>
              <w:jc w:val="both"/>
              <w:rPr>
                <w:lang w:val="ru-RU"/>
              </w:rPr>
            </w:pP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 xml:space="preserve">мобильное приложение </w:t>
            </w:r>
            <w:r w:rsidRPr="000E37E8">
              <w:rPr>
                <w:rFonts w:ascii="Times New Roman" w:hAnsi="Times New Roman"/>
                <w:color w:val="333333"/>
                <w:sz w:val="28"/>
                <w:shd w:val="clear" w:color="auto" w:fill="FFFFFF"/>
                <w:lang w:val="ru-RU"/>
              </w:rPr>
              <w:t xml:space="preserve">«Парковки </w:t>
            </w:r>
            <w:r w:rsidR="00B51080">
              <w:rPr>
                <w:rFonts w:ascii="Times New Roman" w:hAnsi="Times New Roman"/>
                <w:color w:val="333333"/>
                <w:sz w:val="28"/>
                <w:shd w:val="clear" w:color="auto" w:fill="FFFFFF"/>
                <w:lang w:val="ru-RU"/>
              </w:rPr>
              <w:t>Астаны</w:t>
            </w:r>
            <w:r w:rsidRPr="000E37E8">
              <w:rPr>
                <w:rFonts w:ascii="Times New Roman" w:hAnsi="Times New Roman"/>
                <w:color w:val="333333"/>
                <w:sz w:val="28"/>
                <w:shd w:val="clear" w:color="auto" w:fill="FFFFFF"/>
                <w:lang w:val="ru-RU"/>
              </w:rPr>
              <w:t>», предназначенное для водителей автотранспортных средств, пользующихся платными муниципальными парковками, и используемое для работы на смартфонах, планшетах и других мобильных устройствах.</w:t>
            </w:r>
          </w:p>
        </w:tc>
      </w:tr>
      <w:tr w:rsidR="00501DB4" w:rsidRPr="005E42FE" w:rsidTr="005E42FE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</w:pP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Пользователь</w:t>
            </w:r>
            <w:proofErr w:type="spellEnd"/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Pr="000E37E8" w:rsidRDefault="000E37E8" w:rsidP="00863107">
            <w:pPr>
              <w:pStyle w:val="HMNormal2"/>
              <w:jc w:val="both"/>
              <w:rPr>
                <w:lang w:val="ru-RU"/>
              </w:rPr>
            </w:pP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>физическое лицо, пользующееся услугами платных парковок.</w:t>
            </w:r>
          </w:p>
        </w:tc>
      </w:tr>
      <w:tr w:rsidR="00501DB4" w:rsidRPr="005E42FE" w:rsidTr="005E42FE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</w:pPr>
            <w:r>
              <w:rPr>
                <w:rStyle w:val="HMNormal"/>
                <w:rFonts w:ascii="Times New Roman" w:hAnsi="Times New Roman"/>
                <w:sz w:val="28"/>
              </w:rPr>
              <w:t>QR-</w:t>
            </w: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код</w:t>
            </w:r>
            <w:proofErr w:type="spellEnd"/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Pr="000E37E8" w:rsidRDefault="000E37E8" w:rsidP="00863107">
            <w:pPr>
              <w:pStyle w:val="HMNormal2"/>
              <w:jc w:val="both"/>
              <w:rPr>
                <w:lang w:val="ru-RU"/>
              </w:rPr>
            </w:pP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>(</w:t>
            </w:r>
            <w:r>
              <w:rPr>
                <w:rStyle w:val="HMNormal"/>
                <w:rFonts w:ascii="Times New Roman" w:hAnsi="Times New Roman"/>
                <w:sz w:val="28"/>
              </w:rPr>
              <w:t>Quick</w:t>
            </w: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Style w:val="HMNormal"/>
                <w:rFonts w:ascii="Times New Roman" w:hAnsi="Times New Roman"/>
                <w:sz w:val="28"/>
              </w:rPr>
              <w:t>Response</w:t>
            </w: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 xml:space="preserve">). Матричный код (двумерный штрих-код), содержащий ссылку </w:t>
            </w:r>
            <w:r>
              <w:rPr>
                <w:rStyle w:val="HMNormal"/>
                <w:rFonts w:ascii="Times New Roman" w:hAnsi="Times New Roman"/>
                <w:sz w:val="28"/>
              </w:rPr>
              <w:t>URL</w:t>
            </w: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 xml:space="preserve">, по которой Пользователь </w:t>
            </w: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lastRenderedPageBreak/>
              <w:t>может осуществить переход на сервис, на котором размещена ссылка на Приложение.</w:t>
            </w:r>
          </w:p>
        </w:tc>
      </w:tr>
      <w:tr w:rsidR="00501DB4" w:rsidRPr="005E42FE" w:rsidTr="005E42FE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</w:pP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lastRenderedPageBreak/>
              <w:t>Личный</w:t>
            </w:r>
            <w:proofErr w:type="spellEnd"/>
            <w:r>
              <w:rPr>
                <w:rStyle w:val="HMNormal"/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кабинет</w:t>
            </w:r>
            <w:proofErr w:type="spellEnd"/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Pr="000E37E8" w:rsidRDefault="000E37E8" w:rsidP="00863107">
            <w:pPr>
              <w:pStyle w:val="HMNormal2"/>
              <w:jc w:val="both"/>
              <w:rPr>
                <w:lang w:val="ru-RU"/>
              </w:rPr>
            </w:pP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>сервис Системы, позволяющий зарегистрированным Пользователям после прохождения авторизации на Интернет-портале или мобильном Приложении получить доступ к услугам платных парковок: оплате парковки, пополнению парковочного счета, просмотра историй операций и т.д.</w:t>
            </w:r>
          </w:p>
        </w:tc>
      </w:tr>
      <w:tr w:rsidR="00501DB4" w:rsidRPr="005E42FE" w:rsidTr="005E42FE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</w:pP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Авторизация</w:t>
            </w:r>
            <w:proofErr w:type="spellEnd"/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Pr="000E37E8" w:rsidRDefault="000E37E8" w:rsidP="00863107">
            <w:pPr>
              <w:pStyle w:val="HMNormal2"/>
              <w:jc w:val="both"/>
              <w:rPr>
                <w:lang w:val="ru-RU"/>
              </w:rPr>
            </w:pPr>
            <w:r w:rsidRPr="000E37E8">
              <w:rPr>
                <w:rStyle w:val="HMNormal"/>
                <w:rFonts w:ascii="Times New Roman" w:hAnsi="Times New Roman"/>
                <w:color w:val="222222"/>
                <w:sz w:val="28"/>
                <w:shd w:val="clear" w:color="auto" w:fill="FFFFFF"/>
                <w:lang w:val="ru-RU"/>
              </w:rPr>
              <w:t>предоставление определённому лицу или группе лиц прав на выполнение определённых действий, а также процесс проверки (подтверждения) данных прав при попытке выполнения этих действий.</w:t>
            </w:r>
          </w:p>
        </w:tc>
      </w:tr>
      <w:tr w:rsidR="00501DB4" w:rsidRPr="005E42FE" w:rsidTr="005E42FE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</w:pP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Интернет-портал</w:t>
            </w:r>
            <w:proofErr w:type="spellEnd"/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Pr="000E37E8" w:rsidRDefault="000E37E8" w:rsidP="00863107">
            <w:pPr>
              <w:pStyle w:val="HMNormal2"/>
              <w:jc w:val="both"/>
              <w:rPr>
                <w:lang w:val="ru-RU"/>
              </w:rPr>
            </w:pPr>
            <w:r w:rsidRPr="000E37E8">
              <w:rPr>
                <w:rStyle w:val="HMNormal"/>
                <w:rFonts w:ascii="Times New Roman" w:hAnsi="Times New Roman"/>
                <w:color w:val="333333"/>
                <w:sz w:val="28"/>
                <w:shd w:val="clear" w:color="auto" w:fill="FFFFFF"/>
                <w:lang w:val="ru-RU"/>
              </w:rPr>
              <w:t>сайт Системы в сети Интернет, который предоставляет всем его посетителям информацию о городском парковочном пространстве, а для зарегистрированных в Системе пользователей – доступ к Личному кабинету (после авторизации).</w:t>
            </w:r>
          </w:p>
        </w:tc>
      </w:tr>
      <w:tr w:rsidR="00501DB4" w:rsidRPr="005E42FE" w:rsidTr="005E42FE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</w:pP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Придорожная</w:t>
            </w:r>
            <w:proofErr w:type="spellEnd"/>
            <w:r>
              <w:rPr>
                <w:rStyle w:val="HMNormal"/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парковка</w:t>
            </w:r>
            <w:proofErr w:type="spellEnd"/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Pr="000E37E8" w:rsidRDefault="000E37E8" w:rsidP="00863107">
            <w:pPr>
              <w:pStyle w:val="HMNormal2"/>
              <w:jc w:val="both"/>
              <w:rPr>
                <w:lang w:val="ru-RU"/>
              </w:rPr>
            </w:pP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>Место стоянки ТС, представляющее собой участок проезжей части автомобильной дороги, улицы и дороги населенного пункта или прилегающей к ним территории, организованной в соответствии с правилами дорожного движения и другими ТНПА, утвержденными в установленном порядке.</w:t>
            </w:r>
          </w:p>
        </w:tc>
      </w:tr>
      <w:tr w:rsidR="00501DB4" w:rsidRPr="005E42FE" w:rsidTr="005E42FE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</w:pP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Парковочный</w:t>
            </w:r>
            <w:proofErr w:type="spellEnd"/>
            <w:r>
              <w:rPr>
                <w:rStyle w:val="HMNormal"/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счет</w:t>
            </w:r>
            <w:proofErr w:type="spellEnd"/>
            <w:r>
              <w:rPr>
                <w:rStyle w:val="HMNormal"/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Pr="000E37E8" w:rsidRDefault="000E37E8" w:rsidP="00863107">
            <w:pPr>
              <w:pStyle w:val="HMNormal2"/>
              <w:jc w:val="both"/>
              <w:rPr>
                <w:lang w:val="ru-RU"/>
              </w:rPr>
            </w:pP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>виртуальный счет, с которого осуществляется оплата парковки.</w:t>
            </w:r>
          </w:p>
        </w:tc>
      </w:tr>
      <w:tr w:rsidR="00501DB4" w:rsidRPr="005E42FE" w:rsidTr="005E42FE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</w:pP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Парковочная</w:t>
            </w:r>
            <w:proofErr w:type="spellEnd"/>
            <w:r>
              <w:rPr>
                <w:rStyle w:val="HMNormal"/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сессия</w:t>
            </w:r>
            <w:proofErr w:type="spellEnd"/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Pr="000E37E8" w:rsidRDefault="000E37E8" w:rsidP="00863107">
            <w:pPr>
              <w:pStyle w:val="HMNormal2"/>
              <w:jc w:val="both"/>
              <w:rPr>
                <w:lang w:val="ru-RU"/>
              </w:rPr>
            </w:pP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 xml:space="preserve">период размещения транспортного средства на парковочном месте платной парковки с момента </w:t>
            </w: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lastRenderedPageBreak/>
              <w:t>постановки ТС на парковочное место до момента снятия транспортного средства с парковочного места.</w:t>
            </w:r>
          </w:p>
        </w:tc>
      </w:tr>
      <w:tr w:rsidR="00501DB4" w:rsidRPr="005E42FE" w:rsidTr="005E42FE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Default="000E37E8" w:rsidP="00863107">
            <w:pPr>
              <w:pStyle w:val="HMNormal2"/>
            </w:pP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lastRenderedPageBreak/>
              <w:t>Парковочная</w:t>
            </w:r>
            <w:proofErr w:type="spellEnd"/>
            <w:r>
              <w:rPr>
                <w:rStyle w:val="HMNormal"/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Style w:val="HMNormal"/>
                <w:rFonts w:ascii="Times New Roman" w:hAnsi="Times New Roman"/>
                <w:sz w:val="28"/>
              </w:rPr>
              <w:t>зона</w:t>
            </w:r>
            <w:proofErr w:type="spellEnd"/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DB4" w:rsidRPr="000E37E8" w:rsidRDefault="000E37E8" w:rsidP="00863107">
            <w:pPr>
              <w:pStyle w:val="HMNormal2"/>
              <w:jc w:val="both"/>
              <w:rPr>
                <w:lang w:val="ru-RU"/>
              </w:rPr>
            </w:pPr>
            <w:r w:rsidRPr="000E37E8">
              <w:rPr>
                <w:rStyle w:val="HMNormal"/>
                <w:rFonts w:ascii="Times New Roman" w:hAnsi="Times New Roman"/>
                <w:sz w:val="28"/>
                <w:lang w:val="ru-RU"/>
              </w:rPr>
              <w:t>комплекс из нескольких платных парковок, объединенных в одну зону с присвоением ей определенного идентифицирующего номера.</w:t>
            </w:r>
          </w:p>
        </w:tc>
      </w:tr>
    </w:tbl>
    <w:p w:rsidR="00501DB4" w:rsidRPr="000E37E8" w:rsidRDefault="00501DB4" w:rsidP="00863107">
      <w:pPr>
        <w:pStyle w:val="HMNormal2"/>
        <w:rPr>
          <w:lang w:val="ru-RU"/>
        </w:rPr>
      </w:pPr>
    </w:p>
    <w:p w:rsidR="00501DB4" w:rsidRDefault="000E37E8" w:rsidP="00863107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Second_topic"/>
      <w:bookmarkStart w:id="5" w:name="_Toc506300247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документа</w:t>
      </w:r>
      <w:bookmarkEnd w:id="4"/>
      <w:bookmarkEnd w:id="5"/>
      <w:proofErr w:type="spellEnd"/>
      <w:r>
        <w:fldChar w:fldCharType="begin"/>
      </w:r>
      <w:r>
        <w:instrText>XE "«Парковки Белгорода»"</w:instrText>
      </w:r>
      <w:r>
        <w:fldChar w:fldCharType="end"/>
      </w:r>
    </w:p>
    <w:p w:rsidR="00501DB4" w:rsidRPr="000E37E8" w:rsidRDefault="000E37E8" w:rsidP="00863107">
      <w:pPr>
        <w:pStyle w:val="HMNormal2"/>
        <w:ind w:firstLine="720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Данное руководство предназначено для пользователей Мобильного приложения 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«Парковки </w:t>
      </w:r>
      <w:r w:rsidR="005E42FE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Астаны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» на мобильных устройствах, работающих на базе операционной системы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iOS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. </w:t>
      </w:r>
    </w:p>
    <w:p w:rsidR="00501DB4" w:rsidRPr="000E37E8" w:rsidRDefault="000E37E8" w:rsidP="00863107">
      <w:pPr>
        <w:pStyle w:val="HMNormal2"/>
        <w:ind w:firstLine="72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При использовании приведенных в руководстве иллюстраций следует учесть, что отображение страниц Приложения на экране мобильного устройства Пользователя может не совпадать с иллюстрациями, приведенными в руководстве. На отображение влияют версия установленного Приложения, а также технические характеристики устройства.</w:t>
      </w:r>
    </w:p>
    <w:p w:rsidR="00501DB4" w:rsidRPr="000E37E8" w:rsidRDefault="00501DB4" w:rsidP="00863107">
      <w:pPr>
        <w:pStyle w:val="HMNormal2"/>
        <w:ind w:firstLine="720"/>
        <w:jc w:val="both"/>
        <w:rPr>
          <w:lang w:val="ru-RU"/>
        </w:rPr>
      </w:pPr>
    </w:p>
    <w:p w:rsidR="00501DB4" w:rsidRDefault="000E37E8" w:rsidP="00863107">
      <w:pPr>
        <w:pStyle w:val="1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 w:themeColor="text1"/>
        </w:rPr>
      </w:pPr>
      <w:bookmarkStart w:id="6" w:name="Chapter_2"/>
      <w:bookmarkStart w:id="7" w:name="_Toc506300248"/>
      <w:proofErr w:type="spellStart"/>
      <w:r>
        <w:rPr>
          <w:rFonts w:ascii="Times New Roman" w:hAnsi="Times New Roman" w:cs="Times New Roman"/>
          <w:color w:val="000000" w:themeColor="text1"/>
        </w:rPr>
        <w:t>Общая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информация</w:t>
      </w:r>
      <w:bookmarkEnd w:id="6"/>
      <w:bookmarkEnd w:id="7"/>
      <w:proofErr w:type="spellEnd"/>
    </w:p>
    <w:p w:rsidR="00501DB4" w:rsidRDefault="00501DB4" w:rsidP="00863107">
      <w:pPr>
        <w:pStyle w:val="HMNormal2"/>
      </w:pPr>
    </w:p>
    <w:p w:rsidR="00501DB4" w:rsidRDefault="000E37E8" w:rsidP="00863107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Overview"/>
      <w:bookmarkStart w:id="9" w:name="_Toc506300249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Описание</w:t>
      </w:r>
      <w:bookmarkEnd w:id="8"/>
      <w:bookmarkEnd w:id="9"/>
      <w:proofErr w:type="spellEnd"/>
    </w:p>
    <w:p w:rsidR="00501DB4" w:rsidRPr="000E37E8" w:rsidRDefault="000E37E8" w:rsidP="00863107">
      <w:pPr>
        <w:pStyle w:val="HMNormal2"/>
        <w:ind w:firstLine="73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Мобильное Приложение </w:t>
      </w:r>
      <w:r w:rsidRPr="000E37E8">
        <w:rPr>
          <w:rFonts w:ascii="Times New Roman" w:hAnsi="Times New Roman"/>
          <w:color w:val="000000"/>
          <w:sz w:val="28"/>
          <w:lang w:val="ru-RU"/>
        </w:rPr>
        <w:t xml:space="preserve">«Парковки </w:t>
      </w:r>
      <w:r w:rsidR="0007639A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Астаны</w:t>
      </w:r>
      <w:r w:rsidRPr="000E37E8">
        <w:rPr>
          <w:rFonts w:ascii="Times New Roman" w:hAnsi="Times New Roman"/>
          <w:color w:val="000000"/>
          <w:sz w:val="28"/>
          <w:lang w:val="ru-RU"/>
        </w:rPr>
        <w:t xml:space="preserve">» для устройств, работающих на базе операционной системы </w:t>
      </w:r>
      <w:r>
        <w:rPr>
          <w:rFonts w:ascii="Times New Roman" w:hAnsi="Times New Roman"/>
          <w:color w:val="000000"/>
          <w:sz w:val="28"/>
        </w:rPr>
        <w:t>iOS</w:t>
      </w:r>
      <w:r w:rsidRPr="000E37E8">
        <w:rPr>
          <w:rFonts w:ascii="Times New Roman" w:hAnsi="Times New Roman"/>
          <w:color w:val="000000"/>
          <w:sz w:val="28"/>
          <w:lang w:val="ru-RU"/>
        </w:rPr>
        <w:t xml:space="preserve">, предназначено для водителей автотранспортных средств, пользующихся платными муниципальными парковками города </w:t>
      </w:r>
      <w:r w:rsidR="00B51080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Астан</w:t>
      </w:r>
      <w:r w:rsidR="009A0FBD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а</w:t>
      </w:r>
      <w:r w:rsidRPr="000E37E8">
        <w:rPr>
          <w:rFonts w:ascii="Times New Roman" w:hAnsi="Times New Roman"/>
          <w:color w:val="000000"/>
          <w:sz w:val="28"/>
          <w:lang w:val="ru-RU"/>
        </w:rPr>
        <w:t>.</w:t>
      </w:r>
    </w:p>
    <w:p w:rsidR="00501DB4" w:rsidRDefault="000E37E8" w:rsidP="00863107">
      <w:pPr>
        <w:pStyle w:val="HMNormal2"/>
        <w:ind w:firstLine="735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Приложение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позволяет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01DB4" w:rsidRPr="000E37E8" w:rsidRDefault="000E37E8" w:rsidP="00863107">
      <w:pPr>
        <w:pStyle w:val="HMNormal2"/>
        <w:numPr>
          <w:ilvl w:val="0"/>
          <w:numId w:val="19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t>Найти свободные парковочные места и пункты оплаты, ближайшие к текущему местоположению автомобиля Пользователя;</w:t>
      </w:r>
    </w:p>
    <w:p w:rsidR="00501DB4" w:rsidRPr="000E37E8" w:rsidRDefault="000E37E8" w:rsidP="00863107">
      <w:pPr>
        <w:pStyle w:val="HMNormal2"/>
        <w:numPr>
          <w:ilvl w:val="0"/>
          <w:numId w:val="19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t xml:space="preserve">Найти парковочные места и пункты оплаты в определенном районе г. </w:t>
      </w:r>
      <w:r w:rsidR="00FD0700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Астана</w:t>
      </w:r>
      <w:r w:rsidRPr="000E37E8">
        <w:rPr>
          <w:rFonts w:ascii="Times New Roman" w:hAnsi="Times New Roman"/>
          <w:color w:val="000000"/>
          <w:sz w:val="28"/>
          <w:lang w:val="ru-RU"/>
        </w:rPr>
        <w:t xml:space="preserve"> по адресу;</w:t>
      </w:r>
    </w:p>
    <w:p w:rsidR="00501DB4" w:rsidRPr="000E37E8" w:rsidRDefault="000E37E8" w:rsidP="00863107">
      <w:pPr>
        <w:pStyle w:val="HMNormal2"/>
        <w:numPr>
          <w:ilvl w:val="0"/>
          <w:numId w:val="19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t>Получить информацию о вместимости и текущей загруженности конкретной парковки;</w:t>
      </w:r>
    </w:p>
    <w:p w:rsidR="00501DB4" w:rsidRPr="000E37E8" w:rsidRDefault="000E37E8" w:rsidP="00863107">
      <w:pPr>
        <w:pStyle w:val="HMNormal2"/>
        <w:numPr>
          <w:ilvl w:val="0"/>
          <w:numId w:val="19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t>Вести парковочный счет (пополнить баланс различными способами, просмотреть состояние счета);</w:t>
      </w:r>
    </w:p>
    <w:p w:rsidR="00501DB4" w:rsidRDefault="000E37E8" w:rsidP="00863107">
      <w:pPr>
        <w:pStyle w:val="HMNormal2"/>
        <w:numPr>
          <w:ilvl w:val="0"/>
          <w:numId w:val="19"/>
        </w:numPr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Оплатить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парковку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01DB4" w:rsidRPr="000E37E8" w:rsidRDefault="000E37E8" w:rsidP="00863107">
      <w:pPr>
        <w:pStyle w:val="HMNormal2"/>
        <w:numPr>
          <w:ilvl w:val="0"/>
          <w:numId w:val="19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t>Просмотреть историю платежей в Личном кабинете Пользователя;</w:t>
      </w:r>
    </w:p>
    <w:p w:rsidR="00501DB4" w:rsidRDefault="000E37E8" w:rsidP="00863107">
      <w:pPr>
        <w:pStyle w:val="HMNormal2"/>
        <w:numPr>
          <w:ilvl w:val="0"/>
          <w:numId w:val="19"/>
        </w:numPr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Контролировать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время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парковочной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сессии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01DB4" w:rsidRPr="000E37E8" w:rsidRDefault="000E37E8" w:rsidP="00863107">
      <w:pPr>
        <w:pStyle w:val="HMNormal2"/>
        <w:numPr>
          <w:ilvl w:val="0"/>
          <w:numId w:val="19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t>Остановить и продлить парковочную сессию;</w:t>
      </w:r>
    </w:p>
    <w:p w:rsidR="00501DB4" w:rsidRPr="000E37E8" w:rsidRDefault="000E37E8" w:rsidP="00863107">
      <w:pPr>
        <w:pStyle w:val="HMNormal2"/>
        <w:numPr>
          <w:ilvl w:val="0"/>
          <w:numId w:val="19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lastRenderedPageBreak/>
        <w:t>Получить дополнительную справочную информацию: время работы парковок, список зон действия платных парковок, стоимость парковки, порядок оплаты и правила пользования парковками, текущую загруженность дорог в районе парковки и др.</w:t>
      </w:r>
    </w:p>
    <w:p w:rsidR="00501DB4" w:rsidRPr="000E37E8" w:rsidRDefault="00501DB4" w:rsidP="00863107">
      <w:pPr>
        <w:pStyle w:val="HMNormal2"/>
        <w:jc w:val="both"/>
        <w:rPr>
          <w:lang w:val="ru-RU"/>
        </w:rPr>
      </w:pPr>
    </w:p>
    <w:p w:rsidR="00501DB4" w:rsidRPr="000E37E8" w:rsidRDefault="000E37E8" w:rsidP="00863107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10" w:name="_____"/>
      <w:bookmarkStart w:id="11" w:name="_Toc506300250"/>
      <w:r w:rsidRPr="000E37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Требования к аппаратному и программному обеспечению</w:t>
      </w:r>
      <w:bookmarkEnd w:id="10"/>
      <w:bookmarkEnd w:id="11"/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Для работы Приложения требуется смартфон </w:t>
      </w:r>
      <w:r>
        <w:rPr>
          <w:rStyle w:val="HMNormal"/>
          <w:rFonts w:ascii="Times New Roman" w:hAnsi="Times New Roman"/>
          <w:sz w:val="28"/>
        </w:rPr>
        <w:t>Apple</w:t>
      </w:r>
      <w:r w:rsidRPr="000E37E8">
        <w:rPr>
          <w:rStyle w:val="HMNormal"/>
          <w:rFonts w:ascii="Times New Roman" w:hAnsi="Times New Roman"/>
          <w:sz w:val="28"/>
          <w:lang w:val="ru-RU"/>
        </w:rPr>
        <w:t xml:space="preserve"> </w:t>
      </w:r>
      <w:r>
        <w:rPr>
          <w:rStyle w:val="HMNormal"/>
          <w:rFonts w:ascii="Times New Roman" w:hAnsi="Times New Roman"/>
          <w:sz w:val="28"/>
        </w:rPr>
        <w:t>iPhone</w:t>
      </w:r>
      <w:r w:rsidRPr="000E37E8">
        <w:rPr>
          <w:rStyle w:val="HMNormal"/>
          <w:rFonts w:ascii="Times New Roman" w:hAnsi="Times New Roman"/>
          <w:sz w:val="28"/>
          <w:lang w:val="ru-RU"/>
        </w:rPr>
        <w:t xml:space="preserve"> (поддерживаемые модели: 5, 5</w:t>
      </w:r>
      <w:r>
        <w:rPr>
          <w:rStyle w:val="HMNormal"/>
          <w:rFonts w:ascii="Times New Roman" w:hAnsi="Times New Roman"/>
          <w:sz w:val="28"/>
        </w:rPr>
        <w:t>c</w:t>
      </w:r>
      <w:r w:rsidRPr="000E37E8">
        <w:rPr>
          <w:rStyle w:val="HMNormal"/>
          <w:rFonts w:ascii="Times New Roman" w:hAnsi="Times New Roman"/>
          <w:sz w:val="28"/>
          <w:lang w:val="ru-RU"/>
        </w:rPr>
        <w:t>, 5</w:t>
      </w:r>
      <w:r>
        <w:rPr>
          <w:rStyle w:val="HMNormal"/>
          <w:rFonts w:ascii="Times New Roman" w:hAnsi="Times New Roman"/>
          <w:sz w:val="28"/>
        </w:rPr>
        <w:t>s</w:t>
      </w:r>
      <w:r w:rsidRPr="000E37E8">
        <w:rPr>
          <w:rStyle w:val="HMNormal"/>
          <w:rFonts w:ascii="Times New Roman" w:hAnsi="Times New Roman"/>
          <w:sz w:val="28"/>
          <w:lang w:val="ru-RU"/>
        </w:rPr>
        <w:t>, 6, 6</w:t>
      </w:r>
      <w:r>
        <w:rPr>
          <w:rStyle w:val="HMNormal"/>
          <w:rFonts w:ascii="Times New Roman" w:hAnsi="Times New Roman"/>
          <w:sz w:val="28"/>
        </w:rPr>
        <w:t>s</w:t>
      </w:r>
      <w:r w:rsidRPr="000E37E8">
        <w:rPr>
          <w:rStyle w:val="HMNormal"/>
          <w:rFonts w:ascii="Times New Roman" w:hAnsi="Times New Roman"/>
          <w:sz w:val="28"/>
          <w:lang w:val="ru-RU"/>
        </w:rPr>
        <w:t xml:space="preserve">, </w:t>
      </w:r>
      <w:r>
        <w:rPr>
          <w:rStyle w:val="HMNormal"/>
          <w:rFonts w:ascii="Times New Roman" w:hAnsi="Times New Roman"/>
          <w:sz w:val="28"/>
        </w:rPr>
        <w:t>SE</w:t>
      </w:r>
      <w:r w:rsidRPr="000E37E8">
        <w:rPr>
          <w:rStyle w:val="HMNormal"/>
          <w:rFonts w:ascii="Times New Roman" w:hAnsi="Times New Roman"/>
          <w:sz w:val="28"/>
          <w:lang w:val="ru-RU"/>
        </w:rPr>
        <w:t>, 7, 7</w:t>
      </w:r>
      <w:r>
        <w:rPr>
          <w:rStyle w:val="HMNormal"/>
          <w:rFonts w:ascii="Times New Roman" w:hAnsi="Times New Roman"/>
          <w:sz w:val="28"/>
        </w:rPr>
        <w:t>Plus</w:t>
      </w:r>
      <w:r w:rsidRPr="000E37E8">
        <w:rPr>
          <w:rStyle w:val="HMNormal"/>
          <w:rFonts w:ascii="Times New Roman" w:hAnsi="Times New Roman"/>
          <w:sz w:val="28"/>
          <w:lang w:val="ru-RU"/>
        </w:rPr>
        <w:t xml:space="preserve">) с установленной операционной системой </w:t>
      </w:r>
      <w:r>
        <w:rPr>
          <w:rStyle w:val="HMNormal"/>
          <w:rFonts w:ascii="Times New Roman" w:hAnsi="Times New Roman"/>
          <w:sz w:val="28"/>
        </w:rPr>
        <w:t>iOS</w:t>
      </w:r>
      <w:r w:rsidRPr="000E37E8">
        <w:rPr>
          <w:rStyle w:val="HMNormal"/>
          <w:rFonts w:ascii="Times New Roman" w:hAnsi="Times New Roman"/>
          <w:sz w:val="28"/>
          <w:lang w:val="ru-RU"/>
        </w:rPr>
        <w:t xml:space="preserve"> 8.1 (или более новой).</w:t>
      </w:r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Для установки Приложения требуется не менее 1</w:t>
      </w:r>
      <w:r w:rsidR="00E529ED">
        <w:rPr>
          <w:rStyle w:val="HMNormal"/>
          <w:rFonts w:ascii="Times New Roman" w:hAnsi="Times New Roman"/>
          <w:sz w:val="28"/>
          <w:lang w:val="ru-RU"/>
        </w:rPr>
        <w:t>3,7</w:t>
      </w:r>
      <w:r w:rsidRPr="000E37E8">
        <w:rPr>
          <w:rStyle w:val="HMNormal"/>
          <w:rFonts w:ascii="Times New Roman" w:hAnsi="Times New Roman"/>
          <w:sz w:val="28"/>
          <w:lang w:val="ru-RU"/>
        </w:rPr>
        <w:t xml:space="preserve"> Мб свободного места в постоянной памяти устройства (для текущей версии Приложения 2.</w:t>
      </w:r>
      <w:r w:rsidR="00E529ED">
        <w:rPr>
          <w:rStyle w:val="HMNormal"/>
          <w:rFonts w:ascii="Times New Roman" w:hAnsi="Times New Roman"/>
          <w:sz w:val="28"/>
          <w:lang w:val="ru-RU"/>
        </w:rPr>
        <w:t>9.</w:t>
      </w:r>
      <w:r w:rsidR="0007639A">
        <w:rPr>
          <w:rStyle w:val="HMNormal"/>
          <w:rFonts w:ascii="Times New Roman" w:hAnsi="Times New Roman"/>
          <w:sz w:val="28"/>
          <w:lang w:val="ru-RU"/>
        </w:rPr>
        <w:t>1</w:t>
      </w:r>
      <w:r w:rsidRPr="000E37E8">
        <w:rPr>
          <w:rStyle w:val="HMNormal"/>
          <w:rFonts w:ascii="Times New Roman" w:hAnsi="Times New Roman"/>
          <w:sz w:val="28"/>
          <w:lang w:val="ru-RU"/>
        </w:rPr>
        <w:t>).</w:t>
      </w:r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Для установки и обновления Приложения, получения сведений о парковочных местах, регистрации пользователя и оплаты парковки необходимо подключение к сети Интернет.</w:t>
      </w:r>
    </w:p>
    <w:p w:rsidR="00501DB4" w:rsidRDefault="000E37E8" w:rsidP="00863107">
      <w:pPr>
        <w:pStyle w:val="HMNormal2"/>
        <w:jc w:val="both"/>
      </w:pPr>
      <w:r>
        <w:rPr>
          <w:rStyle w:val="HMNormal"/>
        </w:rPr>
        <w:t xml:space="preserve">  </w:t>
      </w:r>
    </w:p>
    <w:p w:rsidR="00501DB4" w:rsidRDefault="000E37E8" w:rsidP="00863107">
      <w:pPr>
        <w:pStyle w:val="1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 w:themeColor="text1"/>
        </w:rPr>
      </w:pPr>
      <w:bookmarkStart w:id="12" w:name="___"/>
      <w:bookmarkStart w:id="13" w:name="_Toc506300251"/>
      <w:proofErr w:type="spellStart"/>
      <w:r>
        <w:rPr>
          <w:rFonts w:ascii="Times New Roman" w:hAnsi="Times New Roman" w:cs="Times New Roman"/>
          <w:color w:val="000000" w:themeColor="text1"/>
        </w:rPr>
        <w:t>Этапы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работы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с </w:t>
      </w:r>
      <w:proofErr w:type="spellStart"/>
      <w:r>
        <w:rPr>
          <w:rFonts w:ascii="Times New Roman" w:hAnsi="Times New Roman" w:cs="Times New Roman"/>
          <w:color w:val="000000" w:themeColor="text1"/>
        </w:rPr>
        <w:t>Приложением</w:t>
      </w:r>
      <w:bookmarkEnd w:id="12"/>
      <w:bookmarkEnd w:id="13"/>
      <w:proofErr w:type="spellEnd"/>
    </w:p>
    <w:p w:rsidR="00501DB4" w:rsidRPr="000E37E8" w:rsidRDefault="000E37E8" w:rsidP="00863107">
      <w:pPr>
        <w:pStyle w:val="HMNormal2"/>
        <w:ind w:firstLine="750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Работа с Приложением состоит из следующих этапов:</w:t>
      </w:r>
    </w:p>
    <w:p w:rsidR="00501DB4" w:rsidRDefault="0007639A" w:rsidP="00863107">
      <w:pPr>
        <w:pStyle w:val="HMNormal2"/>
        <w:numPr>
          <w:ilvl w:val="0"/>
          <w:numId w:val="20"/>
        </w:numPr>
      </w:pPr>
      <w:hyperlink w:anchor="___2">
        <w:proofErr w:type="spellStart"/>
        <w:r w:rsidR="000E37E8">
          <w:rPr>
            <w:rStyle w:val="HMNormal"/>
            <w:rFonts w:ascii="Times New Roman" w:hAnsi="Times New Roman"/>
            <w:color w:val="0000FF"/>
            <w:sz w:val="28"/>
            <w:u w:val="single"/>
          </w:rPr>
          <w:t>Загрузка</w:t>
        </w:r>
        <w:proofErr w:type="spellEnd"/>
        <w:r w:rsidR="000E37E8">
          <w:rPr>
            <w:rStyle w:val="HMNormal"/>
            <w:rFonts w:ascii="Times New Roman" w:hAnsi="Times New Roman"/>
            <w:color w:val="0000FF"/>
            <w:sz w:val="28"/>
            <w:u w:val="single"/>
          </w:rPr>
          <w:t xml:space="preserve"> и </w:t>
        </w:r>
        <w:proofErr w:type="spellStart"/>
        <w:r w:rsidR="000E37E8">
          <w:rPr>
            <w:rStyle w:val="HMNormal"/>
            <w:rFonts w:ascii="Times New Roman" w:hAnsi="Times New Roman"/>
            <w:color w:val="0000FF"/>
            <w:sz w:val="28"/>
            <w:u w:val="single"/>
          </w:rPr>
          <w:t>установка</w:t>
        </w:r>
        <w:proofErr w:type="spellEnd"/>
        <w:r w:rsidR="000E37E8">
          <w:rPr>
            <w:rStyle w:val="HMNormal"/>
            <w:rFonts w:ascii="Times New Roman" w:hAnsi="Times New Roman"/>
            <w:color w:val="0000FF"/>
            <w:sz w:val="28"/>
            <w:u w:val="single"/>
          </w:rPr>
          <w:t xml:space="preserve"> </w:t>
        </w:r>
        <w:proofErr w:type="spellStart"/>
        <w:r w:rsidR="000E37E8">
          <w:rPr>
            <w:rStyle w:val="HMNormal"/>
            <w:rFonts w:ascii="Times New Roman" w:hAnsi="Times New Roman"/>
            <w:color w:val="0000FF"/>
            <w:sz w:val="28"/>
            <w:u w:val="single"/>
          </w:rPr>
          <w:t>Приложения</w:t>
        </w:r>
        <w:proofErr w:type="spellEnd"/>
      </w:hyperlink>
      <w:r w:rsidR="000E37E8">
        <w:rPr>
          <w:rStyle w:val="HMNormal"/>
          <w:rFonts w:ascii="Times New Roman" w:hAnsi="Times New Roman"/>
          <w:sz w:val="28"/>
        </w:rPr>
        <w:t>;</w:t>
      </w:r>
    </w:p>
    <w:p w:rsidR="00501DB4" w:rsidRDefault="0007639A" w:rsidP="00863107">
      <w:pPr>
        <w:pStyle w:val="HMNormal2"/>
        <w:numPr>
          <w:ilvl w:val="0"/>
          <w:numId w:val="20"/>
        </w:numPr>
      </w:pPr>
      <w:hyperlink w:anchor="____">
        <w:proofErr w:type="spellStart"/>
        <w:r w:rsidR="000E37E8">
          <w:rPr>
            <w:rStyle w:val="HMNormal"/>
            <w:rFonts w:ascii="Times New Roman" w:hAnsi="Times New Roman"/>
            <w:color w:val="0000FF"/>
            <w:sz w:val="28"/>
            <w:u w:val="single"/>
          </w:rPr>
          <w:t>Настройка</w:t>
        </w:r>
        <w:proofErr w:type="spellEnd"/>
        <w:r w:rsidR="000E37E8">
          <w:rPr>
            <w:rStyle w:val="HMNormal"/>
            <w:rFonts w:ascii="Times New Roman" w:hAnsi="Times New Roman"/>
            <w:color w:val="0000FF"/>
            <w:sz w:val="28"/>
            <w:u w:val="single"/>
          </w:rPr>
          <w:t xml:space="preserve"> </w:t>
        </w:r>
        <w:proofErr w:type="spellStart"/>
        <w:r w:rsidR="000E37E8">
          <w:rPr>
            <w:rStyle w:val="HMNormal"/>
            <w:rFonts w:ascii="Times New Roman" w:hAnsi="Times New Roman"/>
            <w:color w:val="0000FF"/>
            <w:sz w:val="28"/>
            <w:u w:val="single"/>
          </w:rPr>
          <w:t>Приложения</w:t>
        </w:r>
        <w:proofErr w:type="spellEnd"/>
      </w:hyperlink>
      <w:r w:rsidR="000E37E8">
        <w:rPr>
          <w:rStyle w:val="HMNormal"/>
          <w:rFonts w:ascii="Times New Roman" w:hAnsi="Times New Roman"/>
          <w:sz w:val="28"/>
        </w:rPr>
        <w:t>;</w:t>
      </w:r>
    </w:p>
    <w:p w:rsidR="00501DB4" w:rsidRDefault="0007639A" w:rsidP="00863107">
      <w:pPr>
        <w:pStyle w:val="HMNormal2"/>
        <w:numPr>
          <w:ilvl w:val="0"/>
          <w:numId w:val="20"/>
        </w:numPr>
      </w:pPr>
      <w:hyperlink w:anchor="_3">
        <w:proofErr w:type="spellStart"/>
        <w:r w:rsidR="000E37E8">
          <w:rPr>
            <w:rStyle w:val="HMNormal"/>
            <w:rFonts w:ascii="Times New Roman" w:hAnsi="Times New Roman"/>
            <w:color w:val="0000FF"/>
            <w:sz w:val="28"/>
            <w:u w:val="single"/>
          </w:rPr>
          <w:t>Использование</w:t>
        </w:r>
        <w:proofErr w:type="spellEnd"/>
        <w:r w:rsidR="000E37E8">
          <w:rPr>
            <w:rStyle w:val="HMNormal"/>
            <w:rFonts w:ascii="Times New Roman" w:hAnsi="Times New Roman"/>
            <w:color w:val="0000FF"/>
            <w:sz w:val="28"/>
            <w:u w:val="single"/>
          </w:rPr>
          <w:t xml:space="preserve"> </w:t>
        </w:r>
        <w:proofErr w:type="spellStart"/>
        <w:r w:rsidR="000E37E8">
          <w:rPr>
            <w:rStyle w:val="HMNormal"/>
            <w:rFonts w:ascii="Times New Roman" w:hAnsi="Times New Roman"/>
            <w:color w:val="0000FF"/>
            <w:sz w:val="28"/>
            <w:u w:val="single"/>
          </w:rPr>
          <w:t>Приложения</w:t>
        </w:r>
        <w:proofErr w:type="spellEnd"/>
      </w:hyperlink>
      <w:r w:rsidR="000E37E8">
        <w:rPr>
          <w:rStyle w:val="HMNormal"/>
          <w:rFonts w:ascii="Times New Roman" w:hAnsi="Times New Roman"/>
          <w:sz w:val="28"/>
        </w:rPr>
        <w:t>;</w:t>
      </w:r>
    </w:p>
    <w:p w:rsidR="00501DB4" w:rsidRDefault="0007639A" w:rsidP="00863107">
      <w:pPr>
        <w:pStyle w:val="HMNormal2"/>
        <w:numPr>
          <w:ilvl w:val="0"/>
          <w:numId w:val="20"/>
        </w:numPr>
      </w:pPr>
      <w:hyperlink w:anchor="_">
        <w:proofErr w:type="spellStart"/>
        <w:r w:rsidR="000E37E8">
          <w:rPr>
            <w:rStyle w:val="HMNormal"/>
            <w:rFonts w:ascii="Times New Roman" w:hAnsi="Times New Roman"/>
            <w:color w:val="0000FF"/>
            <w:sz w:val="28"/>
            <w:u w:val="single"/>
          </w:rPr>
          <w:t>Обновление</w:t>
        </w:r>
        <w:proofErr w:type="spellEnd"/>
        <w:r w:rsidR="000E37E8">
          <w:rPr>
            <w:rStyle w:val="HMNormal"/>
            <w:rFonts w:ascii="Times New Roman" w:hAnsi="Times New Roman"/>
            <w:color w:val="0000FF"/>
            <w:sz w:val="28"/>
            <w:u w:val="single"/>
          </w:rPr>
          <w:t xml:space="preserve"> </w:t>
        </w:r>
        <w:proofErr w:type="spellStart"/>
        <w:r w:rsidR="000E37E8">
          <w:rPr>
            <w:rStyle w:val="HMNormal"/>
            <w:rFonts w:ascii="Times New Roman" w:hAnsi="Times New Roman"/>
            <w:color w:val="0000FF"/>
            <w:sz w:val="28"/>
            <w:u w:val="single"/>
          </w:rPr>
          <w:t>Приложения</w:t>
        </w:r>
        <w:proofErr w:type="spellEnd"/>
      </w:hyperlink>
      <w:r w:rsidR="000E37E8">
        <w:rPr>
          <w:rStyle w:val="HMNormal"/>
          <w:rFonts w:ascii="Times New Roman" w:hAnsi="Times New Roman"/>
          <w:sz w:val="28"/>
        </w:rPr>
        <w:t>;</w:t>
      </w:r>
    </w:p>
    <w:p w:rsidR="00501DB4" w:rsidRDefault="0007639A" w:rsidP="00863107">
      <w:pPr>
        <w:pStyle w:val="HMNormal2"/>
        <w:numPr>
          <w:ilvl w:val="0"/>
          <w:numId w:val="20"/>
        </w:numPr>
      </w:pPr>
      <w:hyperlink w:anchor="_2">
        <w:proofErr w:type="spellStart"/>
        <w:r w:rsidR="000E37E8">
          <w:rPr>
            <w:rStyle w:val="HMNormal"/>
            <w:rFonts w:ascii="Times New Roman" w:hAnsi="Times New Roman"/>
            <w:color w:val="0000FF"/>
            <w:sz w:val="28"/>
            <w:u w:val="single"/>
          </w:rPr>
          <w:t>Удаление</w:t>
        </w:r>
        <w:proofErr w:type="spellEnd"/>
        <w:r w:rsidR="000E37E8">
          <w:rPr>
            <w:rStyle w:val="HMNormal"/>
            <w:rFonts w:ascii="Times New Roman" w:hAnsi="Times New Roman"/>
            <w:color w:val="0000FF"/>
            <w:sz w:val="28"/>
            <w:u w:val="single"/>
          </w:rPr>
          <w:t xml:space="preserve"> </w:t>
        </w:r>
        <w:proofErr w:type="spellStart"/>
        <w:r w:rsidR="000E37E8">
          <w:rPr>
            <w:rStyle w:val="HMNormal"/>
            <w:rFonts w:ascii="Times New Roman" w:hAnsi="Times New Roman"/>
            <w:color w:val="0000FF"/>
            <w:sz w:val="28"/>
            <w:u w:val="single"/>
          </w:rPr>
          <w:t>Приложения</w:t>
        </w:r>
        <w:proofErr w:type="spellEnd"/>
      </w:hyperlink>
      <w:r w:rsidR="000E37E8">
        <w:rPr>
          <w:rStyle w:val="HMNormal"/>
          <w:rFonts w:ascii="Times New Roman" w:hAnsi="Times New Roman"/>
          <w:sz w:val="28"/>
        </w:rPr>
        <w:t>.</w:t>
      </w:r>
    </w:p>
    <w:p w:rsidR="00501DB4" w:rsidRDefault="00501DB4" w:rsidP="00863107">
      <w:pPr>
        <w:pStyle w:val="HMNormal2"/>
      </w:pPr>
    </w:p>
    <w:p w:rsidR="00501DB4" w:rsidRDefault="000E37E8" w:rsidP="00863107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___2"/>
      <w:bookmarkStart w:id="15" w:name="_Toc506300252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Загрузка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установка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</w:t>
      </w:r>
      <w:bookmarkEnd w:id="14"/>
      <w:bookmarkEnd w:id="15"/>
      <w:proofErr w:type="spellEnd"/>
    </w:p>
    <w:p w:rsidR="00501DB4" w:rsidRPr="000E37E8" w:rsidRDefault="000E37E8" w:rsidP="00863107">
      <w:pPr>
        <w:pStyle w:val="HMNormal2"/>
        <w:tabs>
          <w:tab w:val="left" w:pos="135"/>
        </w:tabs>
        <w:ind w:firstLine="840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Приложение 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«Парковки </w:t>
      </w:r>
      <w:r w:rsidR="0007639A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Астаны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» для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Apple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iPhone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 можно получить несколькими способами:</w:t>
      </w:r>
    </w:p>
    <w:p w:rsidR="00501DB4" w:rsidRPr="000E37E8" w:rsidRDefault="000E37E8" w:rsidP="00863107">
      <w:pPr>
        <w:pStyle w:val="HMNormal2"/>
        <w:numPr>
          <w:ilvl w:val="0"/>
          <w:numId w:val="21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Скачать из магазина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App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Store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;</w:t>
      </w:r>
    </w:p>
    <w:p w:rsidR="00501DB4" w:rsidRPr="000E37E8" w:rsidRDefault="000E37E8" w:rsidP="00863107">
      <w:pPr>
        <w:pStyle w:val="HMNormal2"/>
        <w:numPr>
          <w:ilvl w:val="0"/>
          <w:numId w:val="21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Скачать с помощью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QR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-кода.</w:t>
      </w:r>
    </w:p>
    <w:p w:rsidR="00501DB4" w:rsidRPr="000E37E8" w:rsidRDefault="00501DB4" w:rsidP="00863107">
      <w:pPr>
        <w:pStyle w:val="HMNormal2"/>
        <w:tabs>
          <w:tab w:val="left" w:pos="135"/>
        </w:tabs>
        <w:jc w:val="both"/>
        <w:rPr>
          <w:lang w:val="ru-RU"/>
        </w:rPr>
      </w:pPr>
    </w:p>
    <w:p w:rsidR="00501DB4" w:rsidRPr="000E37E8" w:rsidRDefault="000E37E8" w:rsidP="00863107">
      <w:pPr>
        <w:pStyle w:val="HMNormal2"/>
        <w:tabs>
          <w:tab w:val="left" w:pos="135"/>
        </w:tabs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1. Приложение 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«Парковки </w:t>
      </w:r>
      <w:r w:rsidR="0007639A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Астаны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» для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Apple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iPhone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 можно бесплатно скачать в магазине </w:t>
      </w:r>
      <w:hyperlink w:anchor="___2">
        <w:r>
          <w:rPr>
            <w:rFonts w:ascii="Times New Roman" w:hAnsi="Times New Roman"/>
            <w:color w:val="0000FF"/>
            <w:sz w:val="28"/>
            <w:u w:val="single"/>
            <w:shd w:val="clear" w:color="auto" w:fill="FFFFFF"/>
          </w:rPr>
          <w:t>App</w:t>
        </w:r>
        <w:r w:rsidRPr="000E37E8">
          <w:rPr>
            <w:rFonts w:ascii="Times New Roman" w:hAnsi="Times New Roman"/>
            <w:color w:val="0000FF"/>
            <w:sz w:val="28"/>
            <w:u w:val="single"/>
            <w:shd w:val="clear" w:color="auto" w:fill="FFFFFF"/>
            <w:lang w:val="ru-RU"/>
          </w:rPr>
          <w:t xml:space="preserve"> </w:t>
        </w:r>
        <w:r>
          <w:rPr>
            <w:rFonts w:ascii="Times New Roman" w:hAnsi="Times New Roman"/>
            <w:color w:val="0000FF"/>
            <w:sz w:val="28"/>
            <w:u w:val="single"/>
            <w:shd w:val="clear" w:color="auto" w:fill="FFFFFF"/>
          </w:rPr>
          <w:t>Store</w:t>
        </w:r>
      </w:hyperlink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.</w:t>
      </w:r>
    </w:p>
    <w:p w:rsidR="00501DB4" w:rsidRPr="000E37E8" w:rsidRDefault="000E37E8" w:rsidP="00863107">
      <w:pPr>
        <w:shd w:val="clear" w:color="auto" w:fill="FFFFFF"/>
        <w:tabs>
          <w:tab w:val="left" w:pos="135"/>
        </w:tabs>
        <w:spacing w:after="0"/>
        <w:ind w:firstLine="840"/>
        <w:jc w:val="both"/>
        <w:rPr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t xml:space="preserve">Для доступа к магазину необходимо запустить приложение </w:t>
      </w:r>
      <w:r>
        <w:rPr>
          <w:rFonts w:ascii="Times New Roman" w:hAnsi="Times New Roman"/>
          <w:color w:val="000000"/>
          <w:sz w:val="28"/>
        </w:rPr>
        <w:t>App</w:t>
      </w:r>
      <w:r w:rsidRPr="000E37E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Store</w:t>
      </w:r>
      <w:r w:rsidRPr="000E37E8">
        <w:rPr>
          <w:rFonts w:ascii="Times New Roman" w:hAnsi="Times New Roman"/>
          <w:color w:val="000000"/>
          <w:sz w:val="28"/>
          <w:lang w:val="ru-RU"/>
        </w:rPr>
        <w:t xml:space="preserve"> (рисунок 1).</w:t>
      </w:r>
    </w:p>
    <w:p w:rsidR="00501DB4" w:rsidRPr="000E37E8" w:rsidRDefault="00501DB4" w:rsidP="00863107">
      <w:pPr>
        <w:shd w:val="clear" w:color="auto" w:fill="FFFFFF"/>
        <w:tabs>
          <w:tab w:val="left" w:pos="135"/>
        </w:tabs>
        <w:spacing w:after="0"/>
        <w:ind w:firstLine="840"/>
        <w:jc w:val="both"/>
        <w:rPr>
          <w:lang w:val="ru-RU"/>
        </w:rPr>
      </w:pPr>
    </w:p>
    <w:p w:rsidR="00501DB4" w:rsidRDefault="000E37E8" w:rsidP="00863107">
      <w:pPr>
        <w:shd w:val="clear" w:color="auto" w:fill="FFFFFF"/>
        <w:tabs>
          <w:tab w:val="left" w:pos="135"/>
        </w:tabs>
        <w:spacing w:after="0"/>
        <w:ind w:firstLine="84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3F703988" wp14:editId="4F5BE00F">
            <wp:extent cx="1552575" cy="2762250"/>
            <wp:effectExtent l="0" t="0" r="0" b="0"/>
            <wp:docPr id="1" name="P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07" w:rsidRDefault="00863107" w:rsidP="00863107">
      <w:pPr>
        <w:shd w:val="clear" w:color="auto" w:fill="FFFFFF"/>
        <w:tabs>
          <w:tab w:val="left" w:pos="135"/>
        </w:tabs>
        <w:spacing w:after="0"/>
        <w:ind w:firstLine="840"/>
        <w:jc w:val="center"/>
      </w:pPr>
    </w:p>
    <w:p w:rsidR="00501DB4" w:rsidRPr="00A05DEC" w:rsidRDefault="000E37E8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  <w:rPr>
          <w:rStyle w:val="HMImageCaption"/>
          <w:rFonts w:ascii="Times New Roman" w:hAnsi="Times New Roman"/>
          <w:b w:val="0"/>
          <w:sz w:val="28"/>
          <w:lang w:val="ru-RU"/>
        </w:rPr>
      </w:pP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>Рисунок 1. Экран устройства с приложен</w:t>
      </w:r>
      <w:r w:rsidR="00D6543E">
        <w:rPr>
          <w:rStyle w:val="HMImageCaption"/>
          <w:rFonts w:ascii="Times New Roman" w:hAnsi="Times New Roman"/>
          <w:b w:val="0"/>
          <w:sz w:val="28"/>
          <w:lang w:val="ru-RU"/>
        </w:rPr>
        <w:t>и</w:t>
      </w: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 xml:space="preserve">ем </w:t>
      </w:r>
      <w:r>
        <w:rPr>
          <w:rStyle w:val="HMImageCaption"/>
          <w:rFonts w:ascii="Times New Roman" w:hAnsi="Times New Roman"/>
          <w:b w:val="0"/>
          <w:sz w:val="28"/>
        </w:rPr>
        <w:t>App</w:t>
      </w: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 xml:space="preserve"> </w:t>
      </w:r>
      <w:r>
        <w:rPr>
          <w:rStyle w:val="HMImageCaption"/>
          <w:rFonts w:ascii="Times New Roman" w:hAnsi="Times New Roman"/>
          <w:b w:val="0"/>
          <w:sz w:val="28"/>
        </w:rPr>
        <w:t>Store</w:t>
      </w:r>
    </w:p>
    <w:p w:rsidR="000E37E8" w:rsidRPr="000E37E8" w:rsidRDefault="000E37E8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  <w:rPr>
          <w:lang w:val="ru-RU"/>
        </w:rPr>
      </w:pPr>
    </w:p>
    <w:p w:rsidR="0007639A" w:rsidRPr="0007639A" w:rsidRDefault="000E37E8" w:rsidP="0007639A">
      <w:pPr>
        <w:shd w:val="clear" w:color="auto" w:fill="FFFFFF"/>
        <w:tabs>
          <w:tab w:val="left" w:pos="135"/>
        </w:tabs>
        <w:spacing w:after="0"/>
        <w:ind w:firstLine="870"/>
        <w:jc w:val="both"/>
        <w:rPr>
          <w:rFonts w:ascii="Times New Roman" w:hAnsi="Times New Roman"/>
          <w:color w:val="000000"/>
          <w:sz w:val="28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Затем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выполнить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следующие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01DB4" w:rsidRPr="0007639A" w:rsidRDefault="000E37E8" w:rsidP="00863107">
      <w:pPr>
        <w:numPr>
          <w:ilvl w:val="0"/>
          <w:numId w:val="22"/>
        </w:numPr>
        <w:shd w:val="clear" w:color="auto" w:fill="FFFFFF"/>
        <w:spacing w:after="0"/>
        <w:jc w:val="both"/>
        <w:rPr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t xml:space="preserve">Ввести в окно поиска </w:t>
      </w:r>
      <w:r>
        <w:rPr>
          <w:rFonts w:ascii="Times New Roman" w:hAnsi="Times New Roman"/>
          <w:color w:val="000000"/>
          <w:sz w:val="28"/>
        </w:rPr>
        <w:t>App</w:t>
      </w:r>
      <w:r w:rsidRPr="000E37E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Store</w:t>
      </w:r>
      <w:r w:rsidRPr="000E37E8">
        <w:rPr>
          <w:rFonts w:ascii="Times New Roman" w:hAnsi="Times New Roman"/>
          <w:color w:val="000000"/>
          <w:sz w:val="28"/>
          <w:lang w:val="ru-RU"/>
        </w:rPr>
        <w:t xml:space="preserve"> фразу 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«</w:t>
      </w:r>
      <w:r w:rsidR="0007639A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Астана паркинг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» (рисунок 2);</w:t>
      </w:r>
    </w:p>
    <w:p w:rsidR="0007639A" w:rsidRPr="000E37E8" w:rsidRDefault="0007639A" w:rsidP="0007639A">
      <w:pPr>
        <w:shd w:val="clear" w:color="auto" w:fill="FFFFFF"/>
        <w:spacing w:after="0"/>
        <w:ind w:left="1230"/>
        <w:jc w:val="both"/>
        <w:rPr>
          <w:lang w:val="ru-RU"/>
        </w:rPr>
      </w:pPr>
    </w:p>
    <w:p w:rsidR="00501DB4" w:rsidRDefault="0007639A" w:rsidP="00863107">
      <w:pPr>
        <w:shd w:val="clear" w:color="auto" w:fill="FFFFFF"/>
        <w:tabs>
          <w:tab w:val="left" w:pos="135"/>
        </w:tabs>
        <w:spacing w:after="0"/>
        <w:ind w:firstLine="870"/>
        <w:jc w:val="center"/>
      </w:pPr>
      <w:r w:rsidRPr="0007639A">
        <w:rPr>
          <w:noProof/>
          <w:lang w:val="ru-RU" w:eastAsia="ru-RU"/>
        </w:rPr>
        <w:drawing>
          <wp:inline distT="0" distB="0" distL="0" distR="0">
            <wp:extent cx="1647825" cy="2924889"/>
            <wp:effectExtent l="0" t="0" r="0" b="8890"/>
            <wp:docPr id="16" name="Рисунок 16" descr="C:\Users\ospishheva\Desktop\мп\IMG_3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pishheva\Desktop\мп\IMG_38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95" cy="296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07" w:rsidRDefault="00863107" w:rsidP="00863107">
      <w:pPr>
        <w:shd w:val="clear" w:color="auto" w:fill="FFFFFF"/>
        <w:tabs>
          <w:tab w:val="left" w:pos="135"/>
        </w:tabs>
        <w:spacing w:after="0"/>
        <w:ind w:firstLine="870"/>
        <w:jc w:val="center"/>
      </w:pPr>
    </w:p>
    <w:p w:rsidR="00501DB4" w:rsidRPr="00863107" w:rsidRDefault="000E37E8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  <w:rPr>
          <w:rStyle w:val="HMImageCaption"/>
          <w:rFonts w:ascii="Times New Roman" w:hAnsi="Times New Roman"/>
          <w:b w:val="0"/>
          <w:sz w:val="28"/>
          <w:lang w:val="ru-RU"/>
        </w:rPr>
      </w:pP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 xml:space="preserve">Рисунок 2. Поиск Приложения в </w:t>
      </w:r>
      <w:r>
        <w:rPr>
          <w:rStyle w:val="HMImageCaption"/>
          <w:rFonts w:ascii="Times New Roman" w:hAnsi="Times New Roman"/>
          <w:b w:val="0"/>
          <w:sz w:val="28"/>
        </w:rPr>
        <w:t>App</w:t>
      </w: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 xml:space="preserve"> </w:t>
      </w:r>
      <w:r>
        <w:rPr>
          <w:rStyle w:val="HMImageCaption"/>
          <w:rFonts w:ascii="Times New Roman" w:hAnsi="Times New Roman"/>
          <w:b w:val="0"/>
          <w:sz w:val="28"/>
        </w:rPr>
        <w:t>Store</w:t>
      </w:r>
    </w:p>
    <w:p w:rsidR="00C8570E" w:rsidRPr="000E37E8" w:rsidRDefault="00C8570E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  <w:rPr>
          <w:lang w:val="ru-RU"/>
        </w:rPr>
      </w:pPr>
    </w:p>
    <w:p w:rsidR="00501DB4" w:rsidRPr="000E37E8" w:rsidRDefault="000E37E8" w:rsidP="00863107">
      <w:pPr>
        <w:numPr>
          <w:ilvl w:val="0"/>
          <w:numId w:val="22"/>
        </w:numPr>
        <w:shd w:val="clear" w:color="auto" w:fill="FFFFFF"/>
        <w:spacing w:after="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Среди результатов поиска выбрать нужное Приложение (рисунок 3);</w:t>
      </w:r>
    </w:p>
    <w:p w:rsidR="00501DB4" w:rsidRPr="000E37E8" w:rsidRDefault="00501DB4" w:rsidP="00863107">
      <w:pPr>
        <w:shd w:val="clear" w:color="auto" w:fill="FFFFFF"/>
        <w:tabs>
          <w:tab w:val="left" w:pos="135"/>
        </w:tabs>
        <w:spacing w:after="0"/>
        <w:jc w:val="both"/>
        <w:rPr>
          <w:lang w:val="ru-RU"/>
        </w:rPr>
      </w:pPr>
    </w:p>
    <w:p w:rsidR="00501DB4" w:rsidRDefault="0007639A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</w:pPr>
      <w:r w:rsidRPr="0007639A">
        <w:rPr>
          <w:noProof/>
          <w:lang w:val="ru-RU" w:eastAsia="ru-RU"/>
        </w:rPr>
        <w:lastRenderedPageBreak/>
        <w:drawing>
          <wp:inline distT="0" distB="0" distL="0" distR="0">
            <wp:extent cx="1809750" cy="3212306"/>
            <wp:effectExtent l="0" t="0" r="0" b="7620"/>
            <wp:docPr id="31" name="Рисунок 31" descr="C:\Users\ospishheva\Desktop\мп\IMG_3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pishheva\Desktop\мп\IMG_38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106" cy="324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07" w:rsidRDefault="00863107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</w:pPr>
    </w:p>
    <w:p w:rsidR="00501DB4" w:rsidRPr="00863107" w:rsidRDefault="000E37E8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  <w:rPr>
          <w:rStyle w:val="HMImageCaption"/>
          <w:rFonts w:ascii="Times New Roman" w:hAnsi="Times New Roman"/>
          <w:b w:val="0"/>
          <w:sz w:val="28"/>
          <w:lang w:val="ru-RU"/>
        </w:rPr>
      </w:pPr>
      <w:r w:rsidRPr="00863107">
        <w:rPr>
          <w:rStyle w:val="HMImageCaption"/>
          <w:rFonts w:ascii="Times New Roman" w:hAnsi="Times New Roman"/>
          <w:b w:val="0"/>
          <w:sz w:val="28"/>
          <w:lang w:val="ru-RU"/>
        </w:rPr>
        <w:t>Рисунок 3. Выбор Приложения для загрузки</w:t>
      </w:r>
    </w:p>
    <w:p w:rsidR="000E37E8" w:rsidRPr="00863107" w:rsidRDefault="000E37E8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  <w:rPr>
          <w:lang w:val="ru-RU"/>
        </w:rPr>
      </w:pPr>
    </w:p>
    <w:p w:rsidR="00501DB4" w:rsidRPr="000E37E8" w:rsidRDefault="000E37E8" w:rsidP="00863107">
      <w:pPr>
        <w:numPr>
          <w:ilvl w:val="0"/>
          <w:numId w:val="22"/>
        </w:numPr>
        <w:shd w:val="clear" w:color="auto" w:fill="FFFFFF"/>
        <w:spacing w:after="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Последовательно нажать кнопки «Загрузить» и «Установить» на экране Приложения.</w:t>
      </w:r>
    </w:p>
    <w:p w:rsidR="00501DB4" w:rsidRPr="000E37E8" w:rsidRDefault="000E37E8" w:rsidP="00863107">
      <w:pPr>
        <w:shd w:val="clear" w:color="auto" w:fill="FFFFFF"/>
        <w:tabs>
          <w:tab w:val="left" w:pos="135"/>
        </w:tabs>
        <w:spacing w:after="0"/>
        <w:ind w:firstLine="90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Доступ к магазину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App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Store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, загрузка и установка Приложения также возможны посредством программы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iTunes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 на компьютере (в этом случае потребуется последующая синхронизация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iTunes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 с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iPhone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 для переноса Приложения на мобильное устройство).</w:t>
      </w:r>
    </w:p>
    <w:p w:rsidR="00501DB4" w:rsidRPr="000E37E8" w:rsidRDefault="000E37E8" w:rsidP="00863107">
      <w:pPr>
        <w:shd w:val="clear" w:color="auto" w:fill="FFFFFF"/>
        <w:tabs>
          <w:tab w:val="left" w:pos="135"/>
        </w:tabs>
        <w:spacing w:after="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2. Мобильное Приложение также можно скачать с помощью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QR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-кода. Для этого необходимо:</w:t>
      </w:r>
    </w:p>
    <w:p w:rsidR="00501DB4" w:rsidRPr="000E37E8" w:rsidRDefault="000E37E8" w:rsidP="00863107">
      <w:pPr>
        <w:numPr>
          <w:ilvl w:val="0"/>
          <w:numId w:val="23"/>
        </w:numPr>
        <w:shd w:val="clear" w:color="auto" w:fill="FFFFFF"/>
        <w:spacing w:after="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Открыть приложение для считывания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QR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-кода (данное приложение также можно бесплатно получить в магазине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App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Store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);</w:t>
      </w:r>
    </w:p>
    <w:p w:rsidR="00501DB4" w:rsidRPr="000E37E8" w:rsidRDefault="000E37E8" w:rsidP="00863107">
      <w:pPr>
        <w:numPr>
          <w:ilvl w:val="0"/>
          <w:numId w:val="23"/>
        </w:numPr>
        <w:shd w:val="clear" w:color="auto" w:fill="FFFFFF"/>
        <w:spacing w:after="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Поднести телефон к картинке с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QR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-кодом, расположенным ниже (рисунок 4);</w:t>
      </w:r>
    </w:p>
    <w:p w:rsidR="00501DB4" w:rsidRDefault="0007639A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</w:pPr>
      <w:r w:rsidRPr="0007639A">
        <w:rPr>
          <w:noProof/>
          <w:lang w:val="ru-RU" w:eastAsia="ru-RU"/>
        </w:rPr>
        <w:lastRenderedPageBreak/>
        <w:drawing>
          <wp:inline distT="0" distB="0" distL="0" distR="0">
            <wp:extent cx="1724025" cy="1724025"/>
            <wp:effectExtent l="0" t="0" r="9525" b="9525"/>
            <wp:docPr id="48" name="Рисунок 48" descr="C:\Users\ospishheva\Downloads\creambee-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pishheva\Downloads\creambee-qrcod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07" w:rsidRDefault="00863107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</w:pPr>
    </w:p>
    <w:p w:rsidR="00501DB4" w:rsidRPr="000E37E8" w:rsidRDefault="000E37E8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  <w:rPr>
          <w:lang w:val="ru-RU"/>
        </w:rPr>
      </w:pP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 xml:space="preserve">Рисунок 4. </w:t>
      </w:r>
      <w:r>
        <w:rPr>
          <w:rStyle w:val="HMImageCaption"/>
          <w:rFonts w:ascii="Times New Roman" w:hAnsi="Times New Roman"/>
          <w:b w:val="0"/>
          <w:sz w:val="28"/>
        </w:rPr>
        <w:t>QR</w:t>
      </w: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>-код для установки Приложения</w:t>
      </w:r>
    </w:p>
    <w:p w:rsidR="00501DB4" w:rsidRPr="000E37E8" w:rsidRDefault="00501DB4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  <w:rPr>
          <w:lang w:val="ru-RU"/>
        </w:rPr>
      </w:pPr>
    </w:p>
    <w:p w:rsidR="00501DB4" w:rsidRPr="000E37E8" w:rsidRDefault="000E37E8" w:rsidP="00863107">
      <w:pPr>
        <w:shd w:val="clear" w:color="auto" w:fill="FFFFFF"/>
        <w:tabs>
          <w:tab w:val="left" w:pos="135"/>
        </w:tabs>
        <w:spacing w:after="0"/>
        <w:ind w:firstLine="90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После считывания кода Пользователь будет автоматически перенаправлен по считанной ссылке, либо ему будет предложено сделать это самостоятельно.</w:t>
      </w:r>
    </w:p>
    <w:p w:rsidR="00501DB4" w:rsidRPr="000E37E8" w:rsidRDefault="000E37E8" w:rsidP="00863107">
      <w:pPr>
        <w:numPr>
          <w:ilvl w:val="0"/>
          <w:numId w:val="23"/>
        </w:numPr>
        <w:shd w:val="clear" w:color="auto" w:fill="FFFFFF"/>
        <w:spacing w:after="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В открывшемся окне выбрать интересующую ссылку на мобильное приложение (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iOS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Android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 или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Windows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Phone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) и перейти по ней. </w:t>
      </w:r>
    </w:p>
    <w:p w:rsidR="00501DB4" w:rsidRDefault="000E37E8" w:rsidP="00863107">
      <w:pPr>
        <w:shd w:val="clear" w:color="auto" w:fill="FFFFFF"/>
        <w:tabs>
          <w:tab w:val="left" w:pos="135"/>
        </w:tabs>
        <w:spacing w:after="0"/>
        <w:jc w:val="both"/>
        <w:rPr>
          <w:rFonts w:ascii="Times New Roman" w:hAnsi="Times New Roman"/>
          <w:color w:val="333333"/>
          <w:sz w:val="28"/>
          <w:shd w:val="clear" w:color="auto" w:fill="FFFFFF"/>
          <w:lang w:val="ru-RU"/>
        </w:rPr>
      </w:pP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После перехода по выбранной ссылке Пользователь попадает на страницу Приложения «Парковки </w:t>
      </w:r>
      <w:r w:rsidR="0007639A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Астаны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» в магазине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App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Store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 (рисунок 5).</w:t>
      </w:r>
    </w:p>
    <w:p w:rsidR="00501DB4" w:rsidRPr="000E37E8" w:rsidRDefault="00501DB4" w:rsidP="00863107">
      <w:pPr>
        <w:shd w:val="clear" w:color="auto" w:fill="FFFFFF"/>
        <w:tabs>
          <w:tab w:val="left" w:pos="135"/>
        </w:tabs>
        <w:spacing w:after="0"/>
        <w:jc w:val="both"/>
        <w:rPr>
          <w:lang w:val="ru-RU"/>
        </w:rPr>
      </w:pPr>
    </w:p>
    <w:p w:rsidR="00501DB4" w:rsidRDefault="0007639A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</w:pPr>
      <w:r w:rsidRPr="0007639A">
        <w:rPr>
          <w:noProof/>
          <w:lang w:val="ru-RU" w:eastAsia="ru-RU"/>
        </w:rPr>
        <w:drawing>
          <wp:inline distT="0" distB="0" distL="0" distR="0">
            <wp:extent cx="1762125" cy="3127771"/>
            <wp:effectExtent l="0" t="0" r="0" b="0"/>
            <wp:docPr id="50" name="Рисунок 50" descr="C:\Users\ospishheva\Desktop\мп\IMG_3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pishheva\Desktop\мп\IMG_382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06" cy="316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07" w:rsidRDefault="00863107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</w:pPr>
    </w:p>
    <w:p w:rsidR="00501DB4" w:rsidRPr="0010260C" w:rsidRDefault="000E37E8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  <w:rPr>
          <w:rStyle w:val="HMImageCaption"/>
          <w:rFonts w:ascii="Times New Roman" w:hAnsi="Times New Roman"/>
          <w:b w:val="0"/>
          <w:sz w:val="28"/>
          <w:lang w:val="ru-RU"/>
        </w:rPr>
      </w:pP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 xml:space="preserve">Рисунок 5. Страница Приложения в </w:t>
      </w:r>
      <w:r>
        <w:rPr>
          <w:rStyle w:val="HMImageCaption"/>
          <w:rFonts w:ascii="Times New Roman" w:hAnsi="Times New Roman"/>
          <w:b w:val="0"/>
          <w:sz w:val="28"/>
        </w:rPr>
        <w:t>App</w:t>
      </w: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 xml:space="preserve"> </w:t>
      </w:r>
      <w:r>
        <w:rPr>
          <w:rStyle w:val="HMImageCaption"/>
          <w:rFonts w:ascii="Times New Roman" w:hAnsi="Times New Roman"/>
          <w:b w:val="0"/>
          <w:sz w:val="28"/>
        </w:rPr>
        <w:t>Store</w:t>
      </w:r>
    </w:p>
    <w:p w:rsidR="00CF792D" w:rsidRPr="000E37E8" w:rsidRDefault="00CF792D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  <w:rPr>
          <w:lang w:val="ru-RU"/>
        </w:rPr>
      </w:pPr>
    </w:p>
    <w:p w:rsidR="00501DB4" w:rsidRPr="000E37E8" w:rsidRDefault="000E37E8" w:rsidP="00863107">
      <w:pPr>
        <w:numPr>
          <w:ilvl w:val="0"/>
          <w:numId w:val="23"/>
        </w:numPr>
        <w:shd w:val="clear" w:color="auto" w:fill="FFFFFF"/>
        <w:spacing w:after="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lastRenderedPageBreak/>
        <w:t xml:space="preserve">Установить Приложение «Парковки </w:t>
      </w:r>
      <w:r w:rsidR="0007639A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Астаны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» на мобильное устройство.</w:t>
      </w:r>
    </w:p>
    <w:p w:rsidR="00501DB4" w:rsidRPr="000E37E8" w:rsidRDefault="000E37E8" w:rsidP="00863107">
      <w:pPr>
        <w:shd w:val="clear" w:color="auto" w:fill="FFFFFF"/>
        <w:tabs>
          <w:tab w:val="left" w:pos="135"/>
        </w:tabs>
        <w:spacing w:after="0"/>
        <w:ind w:firstLine="851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В результате выполнения этих действий Приложение будет установлено на мобильное устройство, и значок Приложения появится на одном из экранов 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iPhone</w:t>
      </w:r>
      <w:r w:rsidRPr="000E37E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 (рисунок 6).</w:t>
      </w:r>
    </w:p>
    <w:p w:rsidR="00501DB4" w:rsidRDefault="0007639A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</w:pPr>
      <w:r w:rsidRPr="0007639A">
        <w:rPr>
          <w:noProof/>
          <w:lang w:val="ru-RU" w:eastAsia="ru-RU"/>
        </w:rPr>
        <w:drawing>
          <wp:inline distT="0" distB="0" distL="0" distR="0">
            <wp:extent cx="1625958" cy="2886075"/>
            <wp:effectExtent l="0" t="0" r="0" b="0"/>
            <wp:docPr id="51" name="Рисунок 51" descr="C:\Users\ospishheva\Desktop\мп\IMG_3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pishheva\Desktop\мп\IMG_382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82" cy="290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07" w:rsidRDefault="00863107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</w:pPr>
    </w:p>
    <w:p w:rsidR="00501DB4" w:rsidRDefault="000E37E8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  <w:rPr>
          <w:rStyle w:val="HMImageCaption"/>
          <w:rFonts w:ascii="Times New Roman" w:hAnsi="Times New Roman"/>
          <w:b w:val="0"/>
          <w:sz w:val="28"/>
          <w:lang w:val="ru-RU"/>
        </w:rPr>
      </w:pP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>Рисунок 6. Экран устройства с установленным Приложением</w:t>
      </w:r>
    </w:p>
    <w:p w:rsidR="0007639A" w:rsidRDefault="0007639A" w:rsidP="00863107">
      <w:pPr>
        <w:shd w:val="clear" w:color="auto" w:fill="FFFFFF"/>
        <w:tabs>
          <w:tab w:val="left" w:pos="135"/>
        </w:tabs>
        <w:spacing w:after="0"/>
        <w:ind w:firstLine="795"/>
        <w:jc w:val="center"/>
        <w:rPr>
          <w:rStyle w:val="HMImageCaption"/>
          <w:rFonts w:ascii="Times New Roman" w:hAnsi="Times New Roman"/>
          <w:b w:val="0"/>
          <w:sz w:val="28"/>
          <w:lang w:val="ru-RU"/>
        </w:rPr>
      </w:pPr>
    </w:p>
    <w:p w:rsidR="00501DB4" w:rsidRPr="000E37E8" w:rsidRDefault="000E37E8" w:rsidP="00863107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16" w:name="____"/>
      <w:bookmarkStart w:id="17" w:name="_Toc506300253"/>
      <w:r w:rsidRPr="000E37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Запуск и начальная настройка Приложения</w:t>
      </w:r>
      <w:bookmarkEnd w:id="16"/>
      <w:bookmarkEnd w:id="17"/>
    </w:p>
    <w:p w:rsidR="00501DB4" w:rsidRPr="000E37E8" w:rsidRDefault="000E37E8" w:rsidP="00863107">
      <w:pPr>
        <w:pStyle w:val="HMNormal2"/>
        <w:ind w:firstLine="67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Для запуска Приложения необходимо коснуться его значка </w:t>
      </w:r>
      <w:r w:rsidR="0007639A">
        <w:rPr>
          <w:noProof/>
          <w:lang w:val="ru-RU" w:eastAsia="ru-RU"/>
        </w:rPr>
        <w:drawing>
          <wp:inline distT="0" distB="0" distL="0" distR="0" wp14:anchorId="7C7A84E6" wp14:editId="2F25AC5A">
            <wp:extent cx="313267" cy="3048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057" cy="3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7E8">
        <w:rPr>
          <w:rStyle w:val="HMNormal"/>
          <w:rFonts w:ascii="Times New Roman" w:hAnsi="Times New Roman"/>
          <w:sz w:val="28"/>
          <w:lang w:val="ru-RU"/>
        </w:rPr>
        <w:t xml:space="preserve"> на 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«домашнем» экране </w:t>
      </w:r>
      <w:r>
        <w:rPr>
          <w:rFonts w:ascii="Times New Roman" w:hAnsi="Times New Roman"/>
          <w:color w:val="333333"/>
          <w:sz w:val="28"/>
        </w:rPr>
        <w:t>iPhone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. </w:t>
      </w:r>
    </w:p>
    <w:p w:rsidR="00501DB4" w:rsidRPr="000E37E8" w:rsidRDefault="000E37E8" w:rsidP="00863107">
      <w:pPr>
        <w:pStyle w:val="HMNormal2"/>
        <w:ind w:firstLine="67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При запуске Приложения будет открыт экран загрузки Приложения (рисунок 7).</w:t>
      </w:r>
    </w:p>
    <w:p w:rsidR="00501DB4" w:rsidRPr="000E37E8" w:rsidRDefault="00501DB4" w:rsidP="00863107">
      <w:pPr>
        <w:pStyle w:val="HMNormal2"/>
        <w:ind w:firstLine="675"/>
        <w:jc w:val="both"/>
        <w:rPr>
          <w:lang w:val="ru-RU"/>
        </w:rPr>
      </w:pPr>
    </w:p>
    <w:p w:rsidR="00501DB4" w:rsidRDefault="0051012C" w:rsidP="00863107">
      <w:pPr>
        <w:pStyle w:val="HMNormal2"/>
        <w:ind w:firstLine="705"/>
        <w:jc w:val="center"/>
      </w:pPr>
      <w:r w:rsidRPr="0051012C">
        <w:rPr>
          <w:noProof/>
          <w:lang w:val="ru-RU" w:eastAsia="ru-RU"/>
        </w:rPr>
        <w:lastRenderedPageBreak/>
        <w:drawing>
          <wp:inline distT="0" distB="0" distL="0" distR="0">
            <wp:extent cx="1775603" cy="3151695"/>
            <wp:effectExtent l="0" t="0" r="0" b="0"/>
            <wp:docPr id="69" name="Рисунок 69" descr="C:\Users\ospishheva\Desktop\мп\IMG_3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pishheva\Desktop\мп\IMG_382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16" cy="31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70E" w:rsidRDefault="00C8570E" w:rsidP="00863107">
      <w:pPr>
        <w:pStyle w:val="HMNormal2"/>
        <w:ind w:firstLine="705"/>
        <w:jc w:val="center"/>
      </w:pPr>
    </w:p>
    <w:p w:rsidR="00501DB4" w:rsidRDefault="000E37E8" w:rsidP="00863107">
      <w:pPr>
        <w:pStyle w:val="HMNormal2"/>
        <w:jc w:val="center"/>
        <w:rPr>
          <w:rStyle w:val="HMImageCaption"/>
          <w:rFonts w:ascii="Times New Roman" w:hAnsi="Times New Roman"/>
          <w:b w:val="0"/>
          <w:sz w:val="28"/>
          <w:lang w:val="ru-RU"/>
        </w:rPr>
      </w:pP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>Рисунок 7. Экран загрузки Приложения</w:t>
      </w:r>
    </w:p>
    <w:p w:rsidR="000E37E8" w:rsidRPr="000E37E8" w:rsidRDefault="000E37E8" w:rsidP="00863107">
      <w:pPr>
        <w:pStyle w:val="HMNormal2"/>
        <w:jc w:val="center"/>
        <w:rPr>
          <w:lang w:val="ru-RU"/>
        </w:rPr>
      </w:pPr>
    </w:p>
    <w:p w:rsidR="00501DB4" w:rsidRPr="000E37E8" w:rsidRDefault="000E37E8" w:rsidP="00863107">
      <w:pPr>
        <w:pStyle w:val="HMNormal2"/>
        <w:ind w:firstLine="72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При первом запуске Приложения Пользователю будет предложено предоставить Приложению доступ к своей </w:t>
      </w:r>
      <w:proofErr w:type="spellStart"/>
      <w:r w:rsidRPr="000E37E8">
        <w:rPr>
          <w:rFonts w:ascii="Times New Roman" w:hAnsi="Times New Roman"/>
          <w:color w:val="333333"/>
          <w:sz w:val="28"/>
          <w:lang w:val="ru-RU"/>
        </w:rPr>
        <w:t>геопозиции</w:t>
      </w:r>
      <w:proofErr w:type="spellEnd"/>
      <w:r w:rsidRPr="000E37E8">
        <w:rPr>
          <w:rFonts w:ascii="Times New Roman" w:hAnsi="Times New Roman"/>
          <w:color w:val="333333"/>
          <w:sz w:val="28"/>
          <w:lang w:val="ru-RU"/>
        </w:rPr>
        <w:t xml:space="preserve"> (рисунок 8). Это необходимо для поиска парковочных мест и построения маршрутов движения к ним на карте.</w:t>
      </w:r>
    </w:p>
    <w:p w:rsidR="00501DB4" w:rsidRPr="000E37E8" w:rsidRDefault="00501DB4" w:rsidP="00863107">
      <w:pPr>
        <w:pStyle w:val="HMNormal2"/>
        <w:ind w:firstLine="720"/>
        <w:jc w:val="both"/>
        <w:rPr>
          <w:lang w:val="ru-RU"/>
        </w:rPr>
      </w:pPr>
    </w:p>
    <w:p w:rsidR="00501DB4" w:rsidRDefault="0051012C" w:rsidP="0051012C">
      <w:pPr>
        <w:pStyle w:val="HMNormal2"/>
        <w:ind w:firstLine="851"/>
        <w:jc w:val="center"/>
      </w:pPr>
      <w:r w:rsidRPr="0051012C">
        <w:rPr>
          <w:noProof/>
          <w:lang w:val="ru-RU" w:eastAsia="ru-RU"/>
        </w:rPr>
        <w:drawing>
          <wp:inline distT="0" distB="0" distL="0" distR="0">
            <wp:extent cx="1668842" cy="2962195"/>
            <wp:effectExtent l="0" t="0" r="7620" b="0"/>
            <wp:docPr id="100" name="Рисунок 100" descr="C:\Users\ospishheva\Desktop\мп\IMG_3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pishheva\Desktop\мп\IMG_382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95" cy="299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70E" w:rsidRDefault="00C8570E" w:rsidP="00863107">
      <w:pPr>
        <w:pStyle w:val="HMNormal2"/>
        <w:ind w:firstLine="720"/>
        <w:jc w:val="center"/>
      </w:pPr>
    </w:p>
    <w:p w:rsidR="00501DB4" w:rsidRPr="000E37E8" w:rsidRDefault="000E37E8" w:rsidP="00863107">
      <w:pPr>
        <w:pStyle w:val="HMNormal2"/>
        <w:jc w:val="center"/>
        <w:rPr>
          <w:lang w:val="ru-RU"/>
        </w:rPr>
      </w:pP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 xml:space="preserve">Рисунок 8. Настройка доступа к </w:t>
      </w:r>
      <w:proofErr w:type="spellStart"/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>геопозиции</w:t>
      </w:r>
      <w:proofErr w:type="spellEnd"/>
    </w:p>
    <w:p w:rsidR="00501DB4" w:rsidRPr="000E37E8" w:rsidRDefault="00501DB4" w:rsidP="00863107">
      <w:pPr>
        <w:pStyle w:val="HMNormal2"/>
        <w:jc w:val="center"/>
        <w:rPr>
          <w:lang w:val="ru-RU"/>
        </w:rPr>
      </w:pPr>
    </w:p>
    <w:p w:rsidR="00501DB4" w:rsidRDefault="000E37E8" w:rsidP="00863107">
      <w:pPr>
        <w:spacing w:after="0"/>
        <w:ind w:firstLine="735"/>
        <w:jc w:val="both"/>
        <w:rPr>
          <w:rFonts w:ascii="Times New Roman" w:hAnsi="Times New Roman"/>
          <w:color w:val="000000"/>
          <w:sz w:val="28"/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lastRenderedPageBreak/>
        <w:t>После выполнения первоначальных настроек Пользователю будет предложено войти в Личный кабинет, зарегистрироваться в Приложении или войти в Приложение без авторизации (рисунок 9).</w:t>
      </w:r>
    </w:p>
    <w:p w:rsidR="00FD39DC" w:rsidRPr="000E37E8" w:rsidRDefault="00FD39DC" w:rsidP="00863107">
      <w:pPr>
        <w:spacing w:after="0"/>
        <w:ind w:firstLine="735"/>
        <w:jc w:val="both"/>
        <w:rPr>
          <w:lang w:val="ru-RU"/>
        </w:rPr>
      </w:pPr>
    </w:p>
    <w:p w:rsidR="00FD39DC" w:rsidRDefault="0051012C" w:rsidP="00FD39DC">
      <w:pPr>
        <w:spacing w:after="0"/>
        <w:ind w:firstLine="735"/>
        <w:jc w:val="center"/>
      </w:pPr>
      <w:r w:rsidRPr="0051012C">
        <w:rPr>
          <w:noProof/>
          <w:lang w:val="ru-RU" w:eastAsia="ru-RU"/>
        </w:rPr>
        <w:drawing>
          <wp:inline distT="0" distB="0" distL="0" distR="0">
            <wp:extent cx="1838325" cy="3263027"/>
            <wp:effectExtent l="0" t="0" r="0" b="0"/>
            <wp:docPr id="102" name="Рисунок 102" descr="C:\Users\ospishheva\Desktop\мп\IMG_3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pishheva\Desktop\мп\IMG_382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36" cy="328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07" w:rsidRDefault="00863107" w:rsidP="00863107">
      <w:pPr>
        <w:spacing w:after="0"/>
        <w:ind w:firstLine="735"/>
        <w:jc w:val="center"/>
      </w:pPr>
    </w:p>
    <w:p w:rsidR="00501DB4" w:rsidRDefault="000E37E8" w:rsidP="00863107">
      <w:pPr>
        <w:spacing w:after="0"/>
        <w:jc w:val="center"/>
        <w:rPr>
          <w:rStyle w:val="HMImageCaption"/>
          <w:rFonts w:ascii="Times New Roman" w:hAnsi="Times New Roman"/>
          <w:b w:val="0"/>
          <w:sz w:val="28"/>
        </w:rPr>
      </w:pPr>
      <w:proofErr w:type="spellStart"/>
      <w:r>
        <w:rPr>
          <w:rStyle w:val="HMImageCaption"/>
          <w:rFonts w:ascii="Times New Roman" w:hAnsi="Times New Roman"/>
          <w:b w:val="0"/>
          <w:sz w:val="28"/>
        </w:rPr>
        <w:t>Рисунок</w:t>
      </w:r>
      <w:proofErr w:type="spellEnd"/>
      <w:r>
        <w:rPr>
          <w:rStyle w:val="HMImageCaption"/>
          <w:rFonts w:ascii="Times New Roman" w:hAnsi="Times New Roman"/>
          <w:b w:val="0"/>
          <w:sz w:val="28"/>
        </w:rPr>
        <w:t xml:space="preserve"> 9. </w:t>
      </w:r>
      <w:proofErr w:type="spellStart"/>
      <w:r>
        <w:rPr>
          <w:rStyle w:val="HMImageCaption"/>
          <w:rFonts w:ascii="Times New Roman" w:hAnsi="Times New Roman"/>
          <w:b w:val="0"/>
          <w:sz w:val="28"/>
        </w:rPr>
        <w:t>Вход</w:t>
      </w:r>
      <w:proofErr w:type="spellEnd"/>
      <w:r>
        <w:rPr>
          <w:rStyle w:val="HMImageCaption"/>
          <w:rFonts w:ascii="Times New Roman" w:hAnsi="Times New Roman"/>
          <w:b w:val="0"/>
          <w:sz w:val="28"/>
        </w:rPr>
        <w:t xml:space="preserve"> в </w:t>
      </w:r>
      <w:proofErr w:type="spellStart"/>
      <w:r>
        <w:rPr>
          <w:rStyle w:val="HMImageCaption"/>
          <w:rFonts w:ascii="Times New Roman" w:hAnsi="Times New Roman"/>
          <w:b w:val="0"/>
          <w:sz w:val="28"/>
        </w:rPr>
        <w:t>Приложение</w:t>
      </w:r>
      <w:proofErr w:type="spellEnd"/>
    </w:p>
    <w:p w:rsidR="00863107" w:rsidRDefault="00863107" w:rsidP="00863107">
      <w:pPr>
        <w:spacing w:after="0"/>
        <w:jc w:val="center"/>
      </w:pPr>
    </w:p>
    <w:p w:rsidR="00501DB4" w:rsidRDefault="000E37E8" w:rsidP="00863107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_"/>
      <w:bookmarkStart w:id="19" w:name="_Toc506300254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Обновление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</w:t>
      </w:r>
      <w:bookmarkEnd w:id="18"/>
      <w:bookmarkEnd w:id="19"/>
      <w:proofErr w:type="spellEnd"/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Обновление Приложения выполняется средствами магазина </w:t>
      </w:r>
      <w:r>
        <w:rPr>
          <w:rStyle w:val="HMNormal"/>
          <w:rFonts w:ascii="Times New Roman" w:hAnsi="Times New Roman"/>
          <w:sz w:val="28"/>
        </w:rPr>
        <w:t>App</w:t>
      </w:r>
      <w:r w:rsidRPr="000E37E8">
        <w:rPr>
          <w:rStyle w:val="HMNormal"/>
          <w:rFonts w:ascii="Times New Roman" w:hAnsi="Times New Roman"/>
          <w:sz w:val="28"/>
          <w:lang w:val="ru-RU"/>
        </w:rPr>
        <w:t xml:space="preserve"> </w:t>
      </w:r>
      <w:r>
        <w:rPr>
          <w:rStyle w:val="HMNormal"/>
          <w:rFonts w:ascii="Times New Roman" w:hAnsi="Times New Roman"/>
          <w:sz w:val="28"/>
        </w:rPr>
        <w:t>Store</w:t>
      </w:r>
      <w:r w:rsidRPr="000E37E8">
        <w:rPr>
          <w:rStyle w:val="HMNormal"/>
          <w:rFonts w:ascii="Times New Roman" w:hAnsi="Times New Roman"/>
          <w:sz w:val="28"/>
          <w:lang w:val="ru-RU"/>
        </w:rPr>
        <w:t>.</w:t>
      </w:r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Для включения или выключения опции автоматического обновления приложений Пользователю необходимо:</w:t>
      </w:r>
    </w:p>
    <w:p w:rsidR="00501DB4" w:rsidRPr="000E37E8" w:rsidRDefault="000E37E8" w:rsidP="00863107">
      <w:pPr>
        <w:numPr>
          <w:ilvl w:val="0"/>
          <w:numId w:val="24"/>
        </w:numPr>
        <w:spacing w:after="0" w:line="256" w:lineRule="auto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Коснуться значка «Настройки» на «домашнем» экране </w:t>
      </w:r>
      <w:r>
        <w:rPr>
          <w:rFonts w:ascii="Times New Roman" w:hAnsi="Times New Roman"/>
          <w:color w:val="333333"/>
          <w:sz w:val="28"/>
        </w:rPr>
        <w:t>iPhone</w:t>
      </w:r>
      <w:r w:rsidRPr="000E37E8">
        <w:rPr>
          <w:rFonts w:ascii="Times New Roman" w:hAnsi="Times New Roman"/>
          <w:color w:val="333333"/>
          <w:sz w:val="28"/>
          <w:lang w:val="ru-RU"/>
        </w:rPr>
        <w:t>;</w:t>
      </w:r>
    </w:p>
    <w:p w:rsidR="00501DB4" w:rsidRPr="000E37E8" w:rsidRDefault="000E37E8" w:rsidP="00863107">
      <w:pPr>
        <w:numPr>
          <w:ilvl w:val="0"/>
          <w:numId w:val="24"/>
        </w:numPr>
        <w:spacing w:after="0" w:line="256" w:lineRule="auto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Выбрать пункт «</w:t>
      </w:r>
      <w:r>
        <w:rPr>
          <w:rFonts w:ascii="Times New Roman" w:hAnsi="Times New Roman"/>
          <w:color w:val="333333"/>
          <w:sz w:val="28"/>
        </w:rPr>
        <w:t>iTunes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</w:rPr>
        <w:t>Store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 и </w:t>
      </w:r>
      <w:r>
        <w:rPr>
          <w:rFonts w:ascii="Times New Roman" w:hAnsi="Times New Roman"/>
          <w:color w:val="333333"/>
          <w:sz w:val="28"/>
        </w:rPr>
        <w:t>App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</w:rPr>
        <w:t>Store</w:t>
      </w:r>
      <w:r w:rsidRPr="000E37E8">
        <w:rPr>
          <w:rFonts w:ascii="Times New Roman" w:hAnsi="Times New Roman"/>
          <w:color w:val="333333"/>
          <w:sz w:val="28"/>
          <w:lang w:val="ru-RU"/>
        </w:rPr>
        <w:t>» (рисунок 10);</w:t>
      </w:r>
    </w:p>
    <w:p w:rsidR="00501DB4" w:rsidRPr="000E37E8" w:rsidRDefault="00501DB4" w:rsidP="00863107">
      <w:pPr>
        <w:spacing w:after="0" w:line="256" w:lineRule="auto"/>
        <w:jc w:val="both"/>
        <w:rPr>
          <w:lang w:val="ru-RU"/>
        </w:rPr>
      </w:pPr>
    </w:p>
    <w:p w:rsidR="00501DB4" w:rsidRDefault="000E37E8" w:rsidP="00FD39DC">
      <w:pPr>
        <w:spacing w:after="0" w:line="256" w:lineRule="auto"/>
        <w:ind w:firstLine="85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1DC4224F" wp14:editId="0864EF1E">
            <wp:extent cx="1771650" cy="3143598"/>
            <wp:effectExtent l="0" t="0" r="0" b="0"/>
            <wp:docPr id="12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823" cy="314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DC" w:rsidRDefault="00FD39DC" w:rsidP="00863107">
      <w:pPr>
        <w:spacing w:after="0" w:line="256" w:lineRule="auto"/>
        <w:ind w:firstLine="705"/>
        <w:jc w:val="center"/>
      </w:pPr>
    </w:p>
    <w:p w:rsidR="00501DB4" w:rsidRDefault="000E37E8" w:rsidP="00FD39DC">
      <w:pPr>
        <w:spacing w:after="0" w:line="256" w:lineRule="auto"/>
        <w:ind w:firstLine="851"/>
        <w:jc w:val="center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Рисунок</w:t>
      </w:r>
      <w:proofErr w:type="spellEnd"/>
      <w:r>
        <w:rPr>
          <w:rFonts w:ascii="Times New Roman" w:hAnsi="Times New Roman"/>
          <w:color w:val="000000"/>
          <w:sz w:val="28"/>
        </w:rPr>
        <w:t xml:space="preserve"> 10. </w:t>
      </w:r>
      <w:proofErr w:type="spellStart"/>
      <w:r>
        <w:rPr>
          <w:rFonts w:ascii="Times New Roman" w:hAnsi="Times New Roman"/>
          <w:color w:val="000000"/>
          <w:sz w:val="28"/>
        </w:rPr>
        <w:t>Настройка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автоматического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обновления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Приложения</w:t>
      </w:r>
      <w:proofErr w:type="spellEnd"/>
    </w:p>
    <w:p w:rsidR="00FD39DC" w:rsidRDefault="00FD39DC" w:rsidP="00863107">
      <w:pPr>
        <w:spacing w:after="0" w:line="256" w:lineRule="auto"/>
        <w:jc w:val="center"/>
      </w:pPr>
    </w:p>
    <w:p w:rsidR="00501DB4" w:rsidRPr="000E37E8" w:rsidRDefault="000E37E8" w:rsidP="00863107">
      <w:pPr>
        <w:numPr>
          <w:ilvl w:val="0"/>
          <w:numId w:val="24"/>
        </w:numPr>
        <w:spacing w:after="0" w:line="256" w:lineRule="auto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Пролистать раздел «Автоматические загрузки» и в зависимости от необходимости активировать или деактивировать пункты «Программы» и «Обновления» (рисунок 11).</w:t>
      </w:r>
    </w:p>
    <w:p w:rsidR="00FD39DC" w:rsidRPr="000E37E8" w:rsidRDefault="00FD39DC" w:rsidP="00863107">
      <w:pPr>
        <w:spacing w:after="0" w:line="256" w:lineRule="auto"/>
        <w:jc w:val="both"/>
        <w:rPr>
          <w:lang w:val="ru-RU"/>
        </w:rPr>
      </w:pPr>
    </w:p>
    <w:p w:rsidR="00501DB4" w:rsidRDefault="000E37E8" w:rsidP="00FD39DC">
      <w:pPr>
        <w:spacing w:after="0" w:line="256" w:lineRule="auto"/>
        <w:ind w:firstLine="851"/>
        <w:jc w:val="center"/>
      </w:pPr>
      <w:r>
        <w:rPr>
          <w:noProof/>
          <w:lang w:val="ru-RU" w:eastAsia="ru-RU"/>
        </w:rPr>
        <w:drawing>
          <wp:inline distT="0" distB="0" distL="0" distR="0" wp14:anchorId="23361124" wp14:editId="6C3C513E">
            <wp:extent cx="1724025" cy="3056707"/>
            <wp:effectExtent l="0" t="0" r="0" b="0"/>
            <wp:docPr id="13" name="P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177" cy="306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07" w:rsidRDefault="00863107" w:rsidP="00863107">
      <w:pPr>
        <w:spacing w:after="0" w:line="256" w:lineRule="auto"/>
        <w:ind w:firstLine="720"/>
        <w:jc w:val="center"/>
      </w:pPr>
    </w:p>
    <w:p w:rsidR="00501DB4" w:rsidRPr="000E37E8" w:rsidRDefault="000E37E8" w:rsidP="00863107">
      <w:pPr>
        <w:spacing w:after="0" w:line="256" w:lineRule="auto"/>
        <w:jc w:val="center"/>
        <w:rPr>
          <w:lang w:val="ru-RU"/>
        </w:rPr>
      </w:pP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>Рисунок 11. Настройка автоматического обновления Приложения</w:t>
      </w:r>
    </w:p>
    <w:p w:rsidR="00501DB4" w:rsidRPr="000E37E8" w:rsidRDefault="000E37E8" w:rsidP="00863107">
      <w:pPr>
        <w:spacing w:after="0" w:line="256" w:lineRule="auto"/>
        <w:ind w:firstLine="73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lastRenderedPageBreak/>
        <w:t xml:space="preserve">Настроить автоматическое обновление только по сети </w:t>
      </w:r>
      <w:r>
        <w:rPr>
          <w:rFonts w:ascii="Times New Roman" w:hAnsi="Times New Roman"/>
          <w:color w:val="333333"/>
          <w:sz w:val="28"/>
        </w:rPr>
        <w:t>Wi</w:t>
      </w:r>
      <w:r w:rsidRPr="000E37E8">
        <w:rPr>
          <w:rFonts w:ascii="Times New Roman" w:hAnsi="Times New Roman"/>
          <w:color w:val="333333"/>
          <w:sz w:val="28"/>
          <w:lang w:val="ru-RU"/>
        </w:rPr>
        <w:t>-</w:t>
      </w:r>
      <w:r>
        <w:rPr>
          <w:rFonts w:ascii="Times New Roman" w:hAnsi="Times New Roman"/>
          <w:color w:val="333333"/>
          <w:sz w:val="28"/>
        </w:rPr>
        <w:t>Fi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 можно, отключив тумблер «Сотовые данные», который расположен ниже в этом же разделе (рисунок 11).</w:t>
      </w:r>
    </w:p>
    <w:p w:rsidR="00501DB4" w:rsidRPr="000E37E8" w:rsidRDefault="000E37E8" w:rsidP="00863107">
      <w:pPr>
        <w:spacing w:after="0" w:line="256" w:lineRule="auto"/>
        <w:ind w:firstLine="73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Если обновление не было выполнено автоматически, тогда для обновления текущей версии Приложения Пользователю необходимо:</w:t>
      </w:r>
    </w:p>
    <w:p w:rsidR="00501DB4" w:rsidRDefault="000E37E8" w:rsidP="00863107">
      <w:pPr>
        <w:numPr>
          <w:ilvl w:val="0"/>
          <w:numId w:val="25"/>
        </w:numPr>
        <w:spacing w:after="0" w:line="256" w:lineRule="auto"/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Запустить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приложение</w:t>
      </w:r>
      <w:proofErr w:type="spellEnd"/>
      <w:r>
        <w:rPr>
          <w:rFonts w:ascii="Times New Roman" w:hAnsi="Times New Roman"/>
          <w:color w:val="333333"/>
          <w:sz w:val="28"/>
        </w:rPr>
        <w:t xml:space="preserve"> App Store;</w:t>
      </w:r>
    </w:p>
    <w:p w:rsidR="00501DB4" w:rsidRPr="000E37E8" w:rsidRDefault="000E37E8" w:rsidP="00863107">
      <w:pPr>
        <w:numPr>
          <w:ilvl w:val="0"/>
          <w:numId w:val="25"/>
        </w:numPr>
        <w:spacing w:after="0" w:line="256" w:lineRule="auto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Нажать на значок «Обновления» </w:t>
      </w:r>
      <w:r>
        <w:rPr>
          <w:noProof/>
          <w:lang w:val="ru-RU" w:eastAsia="ru-RU"/>
        </w:rPr>
        <w:drawing>
          <wp:inline distT="0" distB="0" distL="0" distR="0" wp14:anchorId="61059615" wp14:editId="2E5B8676">
            <wp:extent cx="409575" cy="276225"/>
            <wp:effectExtent l="0" t="0" r="0" b="0"/>
            <wp:docPr id="14" name="P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новления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 в правом нижнем углу экрана;</w:t>
      </w:r>
    </w:p>
    <w:p w:rsidR="00501DB4" w:rsidRPr="000E37E8" w:rsidRDefault="000E37E8" w:rsidP="00863107">
      <w:pPr>
        <w:numPr>
          <w:ilvl w:val="0"/>
          <w:numId w:val="25"/>
        </w:numPr>
        <w:spacing w:after="0" w:line="256" w:lineRule="auto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В списке приложений, ожидающих обновление, выбрать «Парковки </w:t>
      </w:r>
      <w:r w:rsidR="00B51080">
        <w:rPr>
          <w:rFonts w:ascii="Times New Roman" w:hAnsi="Times New Roman"/>
          <w:color w:val="333333"/>
          <w:sz w:val="28"/>
          <w:lang w:val="ru-RU"/>
        </w:rPr>
        <w:t>Астаны</w:t>
      </w:r>
      <w:r w:rsidRPr="000E37E8">
        <w:rPr>
          <w:rFonts w:ascii="Times New Roman" w:hAnsi="Times New Roman"/>
          <w:color w:val="333333"/>
          <w:sz w:val="28"/>
          <w:lang w:val="ru-RU"/>
        </w:rPr>
        <w:t>»;</w:t>
      </w:r>
    </w:p>
    <w:p w:rsidR="00501DB4" w:rsidRPr="000E37E8" w:rsidRDefault="000E37E8" w:rsidP="00863107">
      <w:pPr>
        <w:numPr>
          <w:ilvl w:val="0"/>
          <w:numId w:val="25"/>
        </w:numPr>
        <w:spacing w:after="0" w:line="256" w:lineRule="auto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Нажать кнопку «Обновить» в строке с Приложением.</w:t>
      </w:r>
    </w:p>
    <w:p w:rsidR="00501DB4" w:rsidRPr="000E37E8" w:rsidRDefault="000E37E8" w:rsidP="00863107">
      <w:pPr>
        <w:spacing w:after="0" w:line="256" w:lineRule="auto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После выполнения этих действий произойдет обновление текущей версии Приложения.</w:t>
      </w:r>
    </w:p>
    <w:p w:rsidR="00501DB4" w:rsidRPr="000E37E8" w:rsidRDefault="000E37E8" w:rsidP="00863107">
      <w:pPr>
        <w:spacing w:after="0" w:line="256" w:lineRule="auto"/>
        <w:ind w:firstLine="851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Посмотреть текущую версию установленного Приложения можно в разделе «Информация». Для перехода к данному разделу необходимо нажать кнопку </w:t>
      </w:r>
      <w:r w:rsidR="0051012C">
        <w:rPr>
          <w:noProof/>
          <w:lang w:val="ru-RU" w:eastAsia="ru-RU"/>
        </w:rPr>
        <w:drawing>
          <wp:inline distT="0" distB="0" distL="0" distR="0" wp14:anchorId="10AF1979" wp14:editId="11D55F5C">
            <wp:extent cx="285750" cy="2286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  в правом нижнем углу экрана Приложения (рисунок 12).</w:t>
      </w:r>
    </w:p>
    <w:p w:rsidR="00501DB4" w:rsidRPr="000E37E8" w:rsidRDefault="00501DB4" w:rsidP="00863107">
      <w:pPr>
        <w:spacing w:after="0" w:line="256" w:lineRule="auto"/>
        <w:jc w:val="both"/>
        <w:rPr>
          <w:lang w:val="ru-RU"/>
        </w:rPr>
      </w:pPr>
    </w:p>
    <w:p w:rsidR="00501DB4" w:rsidRDefault="0051012C" w:rsidP="00FD39DC">
      <w:pPr>
        <w:spacing w:after="0" w:line="256" w:lineRule="auto"/>
        <w:ind w:firstLine="851"/>
        <w:jc w:val="center"/>
      </w:pPr>
      <w:r w:rsidRPr="0051012C">
        <w:rPr>
          <w:noProof/>
          <w:lang w:val="ru-RU" w:eastAsia="ru-RU"/>
        </w:rPr>
        <w:drawing>
          <wp:inline distT="0" distB="0" distL="0" distR="0">
            <wp:extent cx="1818980" cy="3228690"/>
            <wp:effectExtent l="0" t="0" r="0" b="0"/>
            <wp:docPr id="104" name="Рисунок 104" descr="C:\Users\ospishheva\Desktop\мп\IMG_3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pishheva\Desktop\мп\IMG_383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99" cy="324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07" w:rsidRDefault="00863107" w:rsidP="00863107">
      <w:pPr>
        <w:spacing w:after="0" w:line="256" w:lineRule="auto"/>
        <w:ind w:firstLine="705"/>
        <w:jc w:val="center"/>
      </w:pPr>
    </w:p>
    <w:p w:rsidR="00501DB4" w:rsidRPr="00863107" w:rsidRDefault="000E37E8" w:rsidP="00863107">
      <w:pPr>
        <w:spacing w:after="0" w:line="256" w:lineRule="auto"/>
        <w:jc w:val="center"/>
        <w:rPr>
          <w:rStyle w:val="HMImageCaption"/>
          <w:rFonts w:ascii="Times New Roman" w:hAnsi="Times New Roman"/>
          <w:b w:val="0"/>
          <w:sz w:val="28"/>
          <w:lang w:val="ru-RU"/>
        </w:rPr>
      </w:pPr>
      <w:r w:rsidRPr="00863107">
        <w:rPr>
          <w:rStyle w:val="HMImageCaption"/>
          <w:rFonts w:ascii="Times New Roman" w:hAnsi="Times New Roman"/>
          <w:b w:val="0"/>
          <w:sz w:val="28"/>
          <w:lang w:val="ru-RU"/>
        </w:rPr>
        <w:t>Рисунок 12. Просмотр текущей версии Приложения</w:t>
      </w:r>
    </w:p>
    <w:p w:rsidR="000E37E8" w:rsidRPr="00863107" w:rsidRDefault="000E37E8" w:rsidP="00863107">
      <w:pPr>
        <w:spacing w:after="0" w:line="256" w:lineRule="auto"/>
        <w:jc w:val="center"/>
        <w:rPr>
          <w:lang w:val="ru-RU"/>
        </w:rPr>
      </w:pPr>
    </w:p>
    <w:p w:rsidR="00501DB4" w:rsidRDefault="000E37E8" w:rsidP="00863107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0" w:name="_2"/>
      <w:bookmarkStart w:id="21" w:name="_Toc506300255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Удаление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</w:t>
      </w:r>
      <w:bookmarkEnd w:id="20"/>
      <w:bookmarkEnd w:id="21"/>
      <w:proofErr w:type="spellEnd"/>
    </w:p>
    <w:p w:rsidR="00501DB4" w:rsidRPr="000E37E8" w:rsidRDefault="000E37E8" w:rsidP="00863107">
      <w:pPr>
        <w:pStyle w:val="HMNormal2"/>
        <w:ind w:firstLine="720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Для удаления Приложения необходимо прикоснуться к его значку на 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«домашнем» экране </w:t>
      </w:r>
      <w:r>
        <w:rPr>
          <w:rFonts w:ascii="Times New Roman" w:hAnsi="Times New Roman"/>
          <w:color w:val="333333"/>
          <w:sz w:val="28"/>
        </w:rPr>
        <w:t>iPhone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 и удерживать палец, пока значок не начнет раскачиваться. Далее коснуться (Х) в верхнем левом углу значка Приложения и подтвердить удаление, нажав кнопку «Удалить» в появившейся форме (рисунок 13). </w:t>
      </w:r>
    </w:p>
    <w:p w:rsidR="00501DB4" w:rsidRPr="000E37E8" w:rsidRDefault="00501DB4" w:rsidP="00863107">
      <w:pPr>
        <w:pStyle w:val="HMNormal2"/>
        <w:ind w:firstLine="720"/>
        <w:jc w:val="both"/>
        <w:rPr>
          <w:lang w:val="ru-RU"/>
        </w:rPr>
      </w:pPr>
    </w:p>
    <w:p w:rsidR="00501DB4" w:rsidRDefault="000E37E8" w:rsidP="00CF792D">
      <w:pPr>
        <w:pStyle w:val="HMNormal2"/>
        <w:ind w:firstLine="851"/>
        <w:jc w:val="center"/>
      </w:pPr>
      <w:r>
        <w:rPr>
          <w:noProof/>
          <w:lang w:val="ru-RU" w:eastAsia="ru-RU"/>
        </w:rPr>
        <w:drawing>
          <wp:inline distT="0" distB="0" distL="0" distR="0" wp14:anchorId="27B299E0" wp14:editId="09C5DB81">
            <wp:extent cx="1781175" cy="3158034"/>
            <wp:effectExtent l="0" t="0" r="0" b="4445"/>
            <wp:docPr id="17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234" cy="315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0E" w:rsidRDefault="00C8570E" w:rsidP="00863107">
      <w:pPr>
        <w:pStyle w:val="HMNormal2"/>
        <w:jc w:val="center"/>
      </w:pPr>
    </w:p>
    <w:p w:rsidR="00501DB4" w:rsidRDefault="000E37E8" w:rsidP="00CF792D">
      <w:pPr>
        <w:pStyle w:val="HMNormal2"/>
        <w:tabs>
          <w:tab w:val="left" w:pos="993"/>
        </w:tabs>
        <w:ind w:firstLine="993"/>
        <w:jc w:val="center"/>
        <w:rPr>
          <w:rStyle w:val="HMImageCaption"/>
          <w:rFonts w:ascii="Times New Roman" w:hAnsi="Times New Roman"/>
          <w:b w:val="0"/>
          <w:sz w:val="28"/>
          <w:lang w:val="ru-RU"/>
        </w:rPr>
      </w:pPr>
      <w:r w:rsidRPr="000E37E8">
        <w:rPr>
          <w:rStyle w:val="HMImageCaption"/>
          <w:lang w:val="ru-RU"/>
        </w:rPr>
        <w:t xml:space="preserve"> </w:t>
      </w: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>Рисунок 13. Удаление Приложения</w:t>
      </w:r>
    </w:p>
    <w:p w:rsidR="00FD0700" w:rsidRPr="000E37E8" w:rsidRDefault="00FD0700" w:rsidP="00CF792D">
      <w:pPr>
        <w:pStyle w:val="HMNormal2"/>
        <w:tabs>
          <w:tab w:val="left" w:pos="993"/>
        </w:tabs>
        <w:ind w:firstLine="993"/>
        <w:jc w:val="center"/>
        <w:rPr>
          <w:lang w:val="ru-RU"/>
        </w:rPr>
      </w:pPr>
    </w:p>
    <w:p w:rsidR="00501DB4" w:rsidRPr="000E37E8" w:rsidRDefault="000E37E8" w:rsidP="00863107">
      <w:pPr>
        <w:pStyle w:val="HMNormal2"/>
        <w:ind w:firstLine="72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После подтверждения удаления Приложение будет удалено с устройства Пользователя, и значок Приложения исчезнет с экрана </w:t>
      </w:r>
      <w:r>
        <w:rPr>
          <w:rFonts w:ascii="Times New Roman" w:hAnsi="Times New Roman"/>
          <w:color w:val="333333"/>
          <w:sz w:val="28"/>
        </w:rPr>
        <w:t>iPhone</w:t>
      </w:r>
      <w:r w:rsidRPr="000E37E8">
        <w:rPr>
          <w:rFonts w:ascii="Times New Roman" w:hAnsi="Times New Roman"/>
          <w:color w:val="333333"/>
          <w:sz w:val="28"/>
          <w:lang w:val="ru-RU"/>
        </w:rPr>
        <w:t>.</w:t>
      </w:r>
    </w:p>
    <w:p w:rsidR="00501DB4" w:rsidRPr="000E37E8" w:rsidRDefault="00501DB4" w:rsidP="00863107">
      <w:pPr>
        <w:pStyle w:val="HMNormal2"/>
        <w:ind w:firstLine="720"/>
        <w:jc w:val="both"/>
        <w:rPr>
          <w:lang w:val="ru-RU"/>
        </w:rPr>
      </w:pPr>
    </w:p>
    <w:p w:rsidR="00501DB4" w:rsidRDefault="000E37E8" w:rsidP="00863107">
      <w:pPr>
        <w:pStyle w:val="1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 w:themeColor="text1"/>
        </w:rPr>
      </w:pPr>
      <w:bookmarkStart w:id="22" w:name="_3"/>
      <w:bookmarkStart w:id="23" w:name="_Toc506300256"/>
      <w:proofErr w:type="spellStart"/>
      <w:r>
        <w:rPr>
          <w:rFonts w:ascii="Times New Roman" w:hAnsi="Times New Roman" w:cs="Times New Roman"/>
          <w:color w:val="000000" w:themeColor="text1"/>
        </w:rPr>
        <w:t>Функции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Приложения</w:t>
      </w:r>
      <w:bookmarkEnd w:id="22"/>
      <w:bookmarkEnd w:id="23"/>
      <w:proofErr w:type="spellEnd"/>
    </w:p>
    <w:p w:rsidR="00501DB4" w:rsidRDefault="00501DB4" w:rsidP="00863107">
      <w:pPr>
        <w:pStyle w:val="HMNormal2"/>
      </w:pPr>
    </w:p>
    <w:p w:rsidR="00501DB4" w:rsidRDefault="000E37E8" w:rsidP="00863107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4" w:name="____2"/>
      <w:bookmarkStart w:id="25" w:name="_Toc506300257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Доступные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функции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неавторизованного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Пользователя</w:t>
      </w:r>
      <w:bookmarkEnd w:id="24"/>
      <w:bookmarkEnd w:id="25"/>
      <w:proofErr w:type="spellEnd"/>
    </w:p>
    <w:p w:rsidR="00501DB4" w:rsidRPr="000E37E8" w:rsidRDefault="000E37E8" w:rsidP="00863107">
      <w:pPr>
        <w:pStyle w:val="HMNormal2"/>
        <w:ind w:firstLine="720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Приложение предоставляет Пользователям возможность выполнить следующие действия без авторизации в Приложении:</w:t>
      </w:r>
    </w:p>
    <w:p w:rsidR="00501DB4" w:rsidRDefault="000E37E8" w:rsidP="00863107">
      <w:pPr>
        <w:pStyle w:val="HMNormal2"/>
        <w:numPr>
          <w:ilvl w:val="0"/>
          <w:numId w:val="26"/>
        </w:numPr>
        <w:jc w:val="both"/>
      </w:pPr>
      <w:proofErr w:type="spellStart"/>
      <w:r>
        <w:rPr>
          <w:rStyle w:val="HMNormal"/>
          <w:rFonts w:ascii="Times New Roman" w:hAnsi="Times New Roman"/>
          <w:sz w:val="28"/>
        </w:rPr>
        <w:t>Определить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текущую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геопозицию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Пользователя</w:t>
      </w:r>
      <w:proofErr w:type="spellEnd"/>
      <w:r>
        <w:rPr>
          <w:rStyle w:val="HMNormal"/>
          <w:rFonts w:ascii="Times New Roman" w:hAnsi="Times New Roman"/>
          <w:sz w:val="28"/>
        </w:rPr>
        <w:t>;</w:t>
      </w:r>
    </w:p>
    <w:p w:rsidR="00501DB4" w:rsidRDefault="000E37E8" w:rsidP="00863107">
      <w:pPr>
        <w:pStyle w:val="HMNormal2"/>
        <w:numPr>
          <w:ilvl w:val="0"/>
          <w:numId w:val="26"/>
        </w:numPr>
        <w:jc w:val="both"/>
      </w:pPr>
      <w:proofErr w:type="spellStart"/>
      <w:r>
        <w:rPr>
          <w:rStyle w:val="HMNormal"/>
          <w:rFonts w:ascii="Times New Roman" w:hAnsi="Times New Roman"/>
          <w:sz w:val="28"/>
        </w:rPr>
        <w:t>Найти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парковки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на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карте</w:t>
      </w:r>
      <w:proofErr w:type="spellEnd"/>
      <w:r>
        <w:rPr>
          <w:rStyle w:val="HMNormal"/>
          <w:rFonts w:ascii="Times New Roman" w:hAnsi="Times New Roman"/>
          <w:sz w:val="28"/>
        </w:rPr>
        <w:t>;</w:t>
      </w:r>
    </w:p>
    <w:p w:rsidR="00501DB4" w:rsidRPr="000E37E8" w:rsidRDefault="000E37E8" w:rsidP="00863107">
      <w:pPr>
        <w:pStyle w:val="HMNormal2"/>
        <w:numPr>
          <w:ilvl w:val="0"/>
          <w:numId w:val="26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Построить маршрут к выбранной парковке;</w:t>
      </w:r>
    </w:p>
    <w:p w:rsidR="00501DB4" w:rsidRPr="000E37E8" w:rsidRDefault="000E37E8" w:rsidP="00863107">
      <w:pPr>
        <w:pStyle w:val="HMNormal2"/>
        <w:numPr>
          <w:ilvl w:val="0"/>
          <w:numId w:val="26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Просмотреть загруженность дорог в районе парковки и на пути к ней;</w:t>
      </w:r>
    </w:p>
    <w:p w:rsidR="00501DB4" w:rsidRDefault="000E37E8" w:rsidP="00863107">
      <w:pPr>
        <w:pStyle w:val="HMNormal2"/>
        <w:numPr>
          <w:ilvl w:val="0"/>
          <w:numId w:val="26"/>
        </w:numPr>
        <w:jc w:val="both"/>
      </w:pPr>
      <w:proofErr w:type="spellStart"/>
      <w:r>
        <w:rPr>
          <w:rStyle w:val="HMNormal"/>
          <w:rFonts w:ascii="Times New Roman" w:hAnsi="Times New Roman"/>
          <w:sz w:val="28"/>
        </w:rPr>
        <w:t>Просмотреть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информационные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разделы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Приложения</w:t>
      </w:r>
      <w:proofErr w:type="spellEnd"/>
      <w:r>
        <w:rPr>
          <w:rStyle w:val="HMNormal"/>
          <w:rFonts w:ascii="Times New Roman" w:hAnsi="Times New Roman"/>
          <w:sz w:val="28"/>
        </w:rPr>
        <w:t>.</w:t>
      </w:r>
    </w:p>
    <w:p w:rsidR="00501DB4" w:rsidRDefault="00501DB4" w:rsidP="00863107">
      <w:pPr>
        <w:pStyle w:val="HMNormal2"/>
        <w:jc w:val="both"/>
      </w:pPr>
    </w:p>
    <w:p w:rsidR="00501DB4" w:rsidRDefault="000E37E8" w:rsidP="00863107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6" w:name="_4"/>
      <w:bookmarkStart w:id="27" w:name="_Toc506300258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Определение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геопозиции</w:t>
      </w:r>
      <w:bookmarkEnd w:id="26"/>
      <w:bookmarkEnd w:id="27"/>
      <w:proofErr w:type="spellEnd"/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Для определения текущей </w:t>
      </w:r>
      <w:proofErr w:type="spellStart"/>
      <w:r w:rsidRPr="000E37E8">
        <w:rPr>
          <w:rStyle w:val="HMNormal"/>
          <w:rFonts w:ascii="Times New Roman" w:hAnsi="Times New Roman"/>
          <w:sz w:val="28"/>
          <w:lang w:val="ru-RU"/>
        </w:rPr>
        <w:t>геопозиции</w:t>
      </w:r>
      <w:proofErr w:type="spellEnd"/>
      <w:r w:rsidRPr="000E37E8">
        <w:rPr>
          <w:rStyle w:val="HMNormal"/>
          <w:rFonts w:ascii="Times New Roman" w:hAnsi="Times New Roman"/>
          <w:sz w:val="28"/>
          <w:lang w:val="ru-RU"/>
        </w:rPr>
        <w:t xml:space="preserve"> Пользователь должен прикоснуться к значку 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«мишень» </w:t>
      </w:r>
      <w:r>
        <w:rPr>
          <w:noProof/>
          <w:lang w:val="ru-RU" w:eastAsia="ru-RU"/>
        </w:rPr>
        <w:drawing>
          <wp:inline distT="0" distB="0" distL="0" distR="0" wp14:anchorId="06828F07" wp14:editId="59B5A4A2">
            <wp:extent cx="219075" cy="171450"/>
            <wp:effectExtent l="0" t="0" r="0" b="0"/>
            <wp:docPr id="18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шень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7E8">
        <w:rPr>
          <w:rFonts w:ascii="Times New Roman" w:hAnsi="Times New Roman"/>
          <w:color w:val="333333"/>
          <w:sz w:val="28"/>
          <w:lang w:val="ru-RU"/>
        </w:rPr>
        <w:t>, расположенному в правом нижнем углу карты.</w:t>
      </w:r>
    </w:p>
    <w:p w:rsidR="00501DB4" w:rsidRDefault="000E37E8" w:rsidP="00863107">
      <w:pPr>
        <w:pStyle w:val="HMNormal2"/>
        <w:ind w:firstLine="705"/>
        <w:jc w:val="both"/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Если Приложению не разрешен доступ к </w:t>
      </w:r>
      <w:proofErr w:type="spellStart"/>
      <w:r w:rsidRPr="000E37E8">
        <w:rPr>
          <w:rFonts w:ascii="Times New Roman" w:hAnsi="Times New Roman"/>
          <w:color w:val="333333"/>
          <w:sz w:val="28"/>
          <w:lang w:val="ru-RU"/>
        </w:rPr>
        <w:t>геопозиции</w:t>
      </w:r>
      <w:proofErr w:type="spellEnd"/>
      <w:r w:rsidRPr="000E37E8">
        <w:rPr>
          <w:rFonts w:ascii="Times New Roman" w:hAnsi="Times New Roman"/>
          <w:color w:val="333333"/>
          <w:sz w:val="28"/>
          <w:lang w:val="ru-RU"/>
        </w:rPr>
        <w:t xml:space="preserve">, то его можно изменить в любое время в настройках </w:t>
      </w:r>
      <w:r>
        <w:rPr>
          <w:rFonts w:ascii="Times New Roman" w:hAnsi="Times New Roman"/>
          <w:color w:val="333333"/>
          <w:sz w:val="28"/>
        </w:rPr>
        <w:t>iPhone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. </w:t>
      </w:r>
      <w:proofErr w:type="spellStart"/>
      <w:r>
        <w:rPr>
          <w:rFonts w:ascii="Times New Roman" w:hAnsi="Times New Roman"/>
          <w:color w:val="333333"/>
          <w:sz w:val="28"/>
        </w:rPr>
        <w:t>Для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этого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необходимо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выполнить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следующие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действия</w:t>
      </w:r>
      <w:proofErr w:type="spellEnd"/>
      <w:r>
        <w:rPr>
          <w:rFonts w:ascii="Times New Roman" w:hAnsi="Times New Roman"/>
          <w:color w:val="333333"/>
          <w:sz w:val="28"/>
        </w:rPr>
        <w:t>:</w:t>
      </w:r>
    </w:p>
    <w:p w:rsidR="00501DB4" w:rsidRPr="000E37E8" w:rsidRDefault="000E37E8" w:rsidP="00863107">
      <w:pPr>
        <w:pStyle w:val="HMNormal2"/>
        <w:numPr>
          <w:ilvl w:val="0"/>
          <w:numId w:val="24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Коснуться значка «Настройки» на «домашнем» экране </w:t>
      </w:r>
      <w:r>
        <w:rPr>
          <w:rFonts w:ascii="Times New Roman" w:hAnsi="Times New Roman"/>
          <w:color w:val="333333"/>
          <w:sz w:val="28"/>
        </w:rPr>
        <w:t>iPhone</w:t>
      </w:r>
      <w:r w:rsidRPr="000E37E8">
        <w:rPr>
          <w:rFonts w:ascii="Times New Roman" w:hAnsi="Times New Roman"/>
          <w:color w:val="333333"/>
          <w:sz w:val="28"/>
          <w:lang w:val="ru-RU"/>
        </w:rPr>
        <w:t>;</w:t>
      </w:r>
    </w:p>
    <w:p w:rsidR="00501DB4" w:rsidRPr="000E37E8" w:rsidRDefault="000E37E8" w:rsidP="00863107">
      <w:pPr>
        <w:pStyle w:val="HMNormal2"/>
        <w:numPr>
          <w:ilvl w:val="0"/>
          <w:numId w:val="24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Прокрутить экран настроек вниз до раздела установленных приложений и выбрать «Парковки»;</w:t>
      </w:r>
    </w:p>
    <w:p w:rsidR="00501DB4" w:rsidRPr="000E37E8" w:rsidRDefault="000E37E8" w:rsidP="00863107">
      <w:pPr>
        <w:pStyle w:val="HMNormal2"/>
        <w:numPr>
          <w:ilvl w:val="0"/>
          <w:numId w:val="24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В строке «</w:t>
      </w:r>
      <w:proofErr w:type="spellStart"/>
      <w:r w:rsidRPr="000E37E8">
        <w:rPr>
          <w:rFonts w:ascii="Times New Roman" w:hAnsi="Times New Roman"/>
          <w:color w:val="333333"/>
          <w:sz w:val="28"/>
          <w:lang w:val="ru-RU"/>
        </w:rPr>
        <w:t>Геопозиция</w:t>
      </w:r>
      <w:proofErr w:type="spellEnd"/>
      <w:r w:rsidRPr="000E37E8">
        <w:rPr>
          <w:rFonts w:ascii="Times New Roman" w:hAnsi="Times New Roman"/>
          <w:color w:val="333333"/>
          <w:sz w:val="28"/>
          <w:lang w:val="ru-RU"/>
        </w:rPr>
        <w:t xml:space="preserve">» выбрать необходимый режим доступа: «Всегда» или «При использовании программы» (рисунок 14). </w:t>
      </w:r>
    </w:p>
    <w:p w:rsidR="00501DB4" w:rsidRPr="000E37E8" w:rsidRDefault="000E37E8" w:rsidP="00863107">
      <w:pPr>
        <w:pStyle w:val="HMNormal2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     </w:t>
      </w:r>
    </w:p>
    <w:p w:rsidR="00501DB4" w:rsidRDefault="000E37E8" w:rsidP="00CF792D">
      <w:pPr>
        <w:pStyle w:val="HMNormal2"/>
        <w:ind w:firstLine="851"/>
        <w:jc w:val="center"/>
      </w:pPr>
      <w:r>
        <w:rPr>
          <w:noProof/>
          <w:lang w:val="ru-RU" w:eastAsia="ru-RU"/>
        </w:rPr>
        <w:drawing>
          <wp:inline distT="0" distB="0" distL="0" distR="0" wp14:anchorId="2879B152" wp14:editId="5F9461CA">
            <wp:extent cx="1781175" cy="3160500"/>
            <wp:effectExtent l="0" t="0" r="0" b="1905"/>
            <wp:docPr id="19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393" cy="31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0E" w:rsidRDefault="00C8570E" w:rsidP="00863107">
      <w:pPr>
        <w:pStyle w:val="HMNormal2"/>
        <w:jc w:val="center"/>
      </w:pPr>
    </w:p>
    <w:p w:rsidR="00501DB4" w:rsidRPr="000E37E8" w:rsidRDefault="000E37E8" w:rsidP="00863107">
      <w:pPr>
        <w:pStyle w:val="HMNormal2"/>
        <w:jc w:val="center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Рисунок 14. Настройка доступа к </w:t>
      </w:r>
      <w:proofErr w:type="spellStart"/>
      <w:r w:rsidRPr="000E37E8">
        <w:rPr>
          <w:rStyle w:val="HMNormal"/>
          <w:rFonts w:ascii="Times New Roman" w:hAnsi="Times New Roman"/>
          <w:sz w:val="28"/>
          <w:lang w:val="ru-RU"/>
        </w:rPr>
        <w:t>геопозиции</w:t>
      </w:r>
      <w:proofErr w:type="spellEnd"/>
      <w:r w:rsidRPr="000E37E8">
        <w:rPr>
          <w:rStyle w:val="HMNormal"/>
          <w:rFonts w:ascii="Times New Roman" w:hAnsi="Times New Roman"/>
          <w:sz w:val="24"/>
          <w:lang w:val="ru-RU"/>
        </w:rPr>
        <w:t xml:space="preserve"> </w:t>
      </w:r>
    </w:p>
    <w:p w:rsidR="00501DB4" w:rsidRPr="000E37E8" w:rsidRDefault="00501DB4" w:rsidP="00863107">
      <w:pPr>
        <w:pStyle w:val="HMNormal2"/>
        <w:jc w:val="center"/>
        <w:rPr>
          <w:lang w:val="ru-RU"/>
        </w:rPr>
      </w:pPr>
    </w:p>
    <w:p w:rsidR="00501DB4" w:rsidRPr="000E37E8" w:rsidRDefault="000E37E8" w:rsidP="00863107">
      <w:pPr>
        <w:pStyle w:val="HMNormal2"/>
        <w:ind w:firstLine="73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После разрешения доступа Приложению к </w:t>
      </w:r>
      <w:proofErr w:type="spellStart"/>
      <w:r w:rsidRPr="000E37E8">
        <w:rPr>
          <w:rFonts w:ascii="Times New Roman" w:hAnsi="Times New Roman"/>
          <w:color w:val="333333"/>
          <w:sz w:val="28"/>
          <w:lang w:val="ru-RU"/>
        </w:rPr>
        <w:t>геопозиции</w:t>
      </w:r>
      <w:proofErr w:type="spellEnd"/>
      <w:r w:rsidRPr="000E37E8">
        <w:rPr>
          <w:rFonts w:ascii="Times New Roman" w:hAnsi="Times New Roman"/>
          <w:color w:val="333333"/>
          <w:sz w:val="28"/>
          <w:lang w:val="ru-RU"/>
        </w:rPr>
        <w:t xml:space="preserve"> Пользователю будет предоставлена возможность определить свое текущее местоположение на карте Приложения (рисунок 15).</w:t>
      </w:r>
    </w:p>
    <w:p w:rsidR="00501DB4" w:rsidRPr="000E37E8" w:rsidRDefault="00501DB4" w:rsidP="00863107">
      <w:pPr>
        <w:pStyle w:val="HMNormal2"/>
        <w:ind w:firstLine="735"/>
        <w:jc w:val="both"/>
        <w:rPr>
          <w:lang w:val="ru-RU"/>
        </w:rPr>
      </w:pPr>
    </w:p>
    <w:p w:rsidR="00501DB4" w:rsidRDefault="0051012C" w:rsidP="00CF792D">
      <w:pPr>
        <w:pStyle w:val="HMNormal2"/>
        <w:tabs>
          <w:tab w:val="left" w:pos="3969"/>
        </w:tabs>
        <w:ind w:firstLine="851"/>
        <w:jc w:val="center"/>
      </w:pPr>
      <w:r w:rsidRPr="0051012C">
        <w:rPr>
          <w:noProof/>
          <w:lang w:val="ru-RU" w:eastAsia="ru-RU"/>
        </w:rPr>
        <w:lastRenderedPageBreak/>
        <w:drawing>
          <wp:inline distT="0" distB="0" distL="0" distR="0">
            <wp:extent cx="1749363" cy="3105119"/>
            <wp:effectExtent l="0" t="0" r="3810" b="635"/>
            <wp:docPr id="106" name="Рисунок 106" descr="C:\Users\ospishheva\Desktop\мп\IMG_3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spishheva\Desktop\мп\IMG_383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42" cy="312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07" w:rsidRDefault="00863107" w:rsidP="00863107">
      <w:pPr>
        <w:pStyle w:val="HMNormal2"/>
        <w:jc w:val="center"/>
      </w:pPr>
    </w:p>
    <w:p w:rsidR="00501DB4" w:rsidRDefault="000E37E8" w:rsidP="00863107">
      <w:pPr>
        <w:pStyle w:val="HMNormal2"/>
        <w:jc w:val="center"/>
      </w:pPr>
      <w:proofErr w:type="spellStart"/>
      <w:r>
        <w:rPr>
          <w:rStyle w:val="HMImageCaption"/>
          <w:rFonts w:ascii="Times New Roman" w:hAnsi="Times New Roman"/>
          <w:b w:val="0"/>
          <w:sz w:val="28"/>
        </w:rPr>
        <w:t>Рисунок</w:t>
      </w:r>
      <w:proofErr w:type="spellEnd"/>
      <w:r>
        <w:rPr>
          <w:rStyle w:val="HMImageCaption"/>
          <w:rFonts w:ascii="Times New Roman" w:hAnsi="Times New Roman"/>
          <w:b w:val="0"/>
          <w:sz w:val="28"/>
        </w:rPr>
        <w:t xml:space="preserve"> 15. </w:t>
      </w:r>
      <w:proofErr w:type="spellStart"/>
      <w:r>
        <w:rPr>
          <w:rStyle w:val="HMImageCaption"/>
          <w:rFonts w:ascii="Times New Roman" w:hAnsi="Times New Roman"/>
          <w:b w:val="0"/>
          <w:sz w:val="28"/>
        </w:rPr>
        <w:t>Определение</w:t>
      </w:r>
      <w:proofErr w:type="spellEnd"/>
      <w:r>
        <w:rPr>
          <w:rStyle w:val="HMImageCaption"/>
          <w:rFonts w:ascii="Times New Roman" w:hAnsi="Times New Roman"/>
          <w:b w:val="0"/>
          <w:sz w:val="28"/>
        </w:rPr>
        <w:t xml:space="preserve"> </w:t>
      </w:r>
      <w:proofErr w:type="spellStart"/>
      <w:r>
        <w:rPr>
          <w:rStyle w:val="HMImageCaption"/>
          <w:rFonts w:ascii="Times New Roman" w:hAnsi="Times New Roman"/>
          <w:b w:val="0"/>
          <w:sz w:val="28"/>
        </w:rPr>
        <w:t>геопозиции</w:t>
      </w:r>
      <w:proofErr w:type="spellEnd"/>
      <w:r>
        <w:rPr>
          <w:rStyle w:val="HMImageCaption"/>
          <w:rFonts w:ascii="Times New Roman" w:hAnsi="Times New Roman"/>
          <w:b w:val="0"/>
          <w:sz w:val="28"/>
        </w:rPr>
        <w:t xml:space="preserve"> </w:t>
      </w:r>
      <w:proofErr w:type="spellStart"/>
      <w:r>
        <w:rPr>
          <w:rStyle w:val="HMImageCaption"/>
          <w:rFonts w:ascii="Times New Roman" w:hAnsi="Times New Roman"/>
          <w:b w:val="0"/>
          <w:sz w:val="28"/>
        </w:rPr>
        <w:t>Пользователя</w:t>
      </w:r>
      <w:proofErr w:type="spellEnd"/>
    </w:p>
    <w:p w:rsidR="00501DB4" w:rsidRDefault="00501DB4" w:rsidP="00863107">
      <w:pPr>
        <w:pStyle w:val="HMNormal2"/>
        <w:jc w:val="center"/>
      </w:pPr>
    </w:p>
    <w:p w:rsidR="00501DB4" w:rsidRDefault="000E37E8" w:rsidP="00863107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8" w:name="_5"/>
      <w:bookmarkStart w:id="29" w:name="_Toc506300259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Поиск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парковки</w:t>
      </w:r>
      <w:bookmarkEnd w:id="28"/>
      <w:bookmarkEnd w:id="29"/>
      <w:proofErr w:type="spellEnd"/>
    </w:p>
    <w:p w:rsidR="00501DB4" w:rsidRPr="000E37E8" w:rsidRDefault="000E37E8" w:rsidP="00863107">
      <w:pPr>
        <w:pStyle w:val="HMNormal2"/>
        <w:ind w:firstLine="720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Приложение предоставляет Пользователям два способа поиска парковок:</w:t>
      </w:r>
    </w:p>
    <w:p w:rsidR="00501DB4" w:rsidRDefault="000E37E8" w:rsidP="00863107">
      <w:pPr>
        <w:pStyle w:val="HMNormal2"/>
        <w:numPr>
          <w:ilvl w:val="0"/>
          <w:numId w:val="26"/>
        </w:numPr>
        <w:jc w:val="both"/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Поиск ближайших парковок к текущему местоположению </w:t>
      </w:r>
      <w:proofErr w:type="spellStart"/>
      <w:r>
        <w:rPr>
          <w:rStyle w:val="HMNormal"/>
          <w:rFonts w:ascii="Times New Roman" w:hAnsi="Times New Roman"/>
          <w:sz w:val="28"/>
        </w:rPr>
        <w:t>Пользователя</w:t>
      </w:r>
      <w:proofErr w:type="spellEnd"/>
      <w:r>
        <w:rPr>
          <w:rStyle w:val="HMNormal"/>
          <w:rFonts w:ascii="Times New Roman" w:hAnsi="Times New Roman"/>
          <w:sz w:val="28"/>
        </w:rPr>
        <w:t>;</w:t>
      </w:r>
    </w:p>
    <w:p w:rsidR="00501DB4" w:rsidRPr="000E37E8" w:rsidRDefault="000E37E8" w:rsidP="00863107">
      <w:pPr>
        <w:pStyle w:val="HMNormal2"/>
        <w:numPr>
          <w:ilvl w:val="0"/>
          <w:numId w:val="26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Поиск парковок по определенному адресу г. </w:t>
      </w:r>
      <w:r w:rsidR="009A0FBD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Астана</w:t>
      </w:r>
      <w:r w:rsidRPr="000E37E8">
        <w:rPr>
          <w:rStyle w:val="HMNormal"/>
          <w:rFonts w:ascii="Times New Roman" w:hAnsi="Times New Roman"/>
          <w:sz w:val="28"/>
          <w:lang w:val="ru-RU"/>
        </w:rPr>
        <w:t>.</w:t>
      </w:r>
    </w:p>
    <w:p w:rsidR="00501DB4" w:rsidRDefault="000E37E8" w:rsidP="00863107">
      <w:pPr>
        <w:pStyle w:val="HMNormal2"/>
        <w:jc w:val="both"/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Для поиска ближайшей парковки к текущему местоположению </w:t>
      </w:r>
      <w:proofErr w:type="spellStart"/>
      <w:r>
        <w:rPr>
          <w:rStyle w:val="HMNormal"/>
          <w:rFonts w:ascii="Times New Roman" w:hAnsi="Times New Roman"/>
          <w:sz w:val="28"/>
        </w:rPr>
        <w:t>Пользователя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необходимо</w:t>
      </w:r>
      <w:proofErr w:type="spellEnd"/>
      <w:r>
        <w:rPr>
          <w:rStyle w:val="HMNormal"/>
          <w:rFonts w:ascii="Times New Roman" w:hAnsi="Times New Roman"/>
          <w:sz w:val="28"/>
        </w:rPr>
        <w:t>:</w:t>
      </w:r>
    </w:p>
    <w:p w:rsidR="00501DB4" w:rsidRPr="000E37E8" w:rsidRDefault="000E37E8" w:rsidP="00863107">
      <w:pPr>
        <w:pStyle w:val="HMNormal2"/>
        <w:numPr>
          <w:ilvl w:val="0"/>
          <w:numId w:val="26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Перейти на экран карты (пиктограмма [Р] внизу экрана), если в Приложении открыт другой экран;</w:t>
      </w:r>
    </w:p>
    <w:p w:rsidR="00501DB4" w:rsidRPr="000E37E8" w:rsidRDefault="000E37E8" w:rsidP="00863107">
      <w:pPr>
        <w:pStyle w:val="HMNormal2"/>
        <w:numPr>
          <w:ilvl w:val="0"/>
          <w:numId w:val="26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Уточнить текущее местоположение (см. раздел </w:t>
      </w:r>
      <w:hyperlink w:anchor="_4">
        <w:r w:rsidRPr="000E37E8">
          <w:rPr>
            <w:rFonts w:ascii="Times New Roman" w:hAnsi="Times New Roman"/>
            <w:color w:val="0000FF"/>
            <w:sz w:val="28"/>
            <w:u w:val="single"/>
            <w:lang w:val="ru-RU"/>
          </w:rPr>
          <w:t xml:space="preserve">«Определение </w:t>
        </w:r>
        <w:proofErr w:type="spellStart"/>
        <w:r w:rsidRPr="000E37E8">
          <w:rPr>
            <w:rFonts w:ascii="Times New Roman" w:hAnsi="Times New Roman"/>
            <w:color w:val="0000FF"/>
            <w:sz w:val="28"/>
            <w:u w:val="single"/>
            <w:lang w:val="ru-RU"/>
          </w:rPr>
          <w:t>геопозиции</w:t>
        </w:r>
        <w:proofErr w:type="spellEnd"/>
        <w:r w:rsidRPr="000E37E8">
          <w:rPr>
            <w:rFonts w:ascii="Times New Roman" w:hAnsi="Times New Roman"/>
            <w:color w:val="0000FF"/>
            <w:sz w:val="28"/>
            <w:u w:val="single"/>
            <w:lang w:val="ru-RU"/>
          </w:rPr>
          <w:t>»</w:t>
        </w:r>
      </w:hyperlink>
      <w:r w:rsidRPr="000E37E8">
        <w:rPr>
          <w:rFonts w:ascii="Times New Roman" w:hAnsi="Times New Roman"/>
          <w:color w:val="333333"/>
          <w:sz w:val="28"/>
          <w:lang w:val="ru-RU"/>
        </w:rPr>
        <w:t>);</w:t>
      </w:r>
    </w:p>
    <w:p w:rsidR="00501DB4" w:rsidRPr="000E37E8" w:rsidRDefault="000E37E8" w:rsidP="00863107">
      <w:pPr>
        <w:pStyle w:val="HMNormal2"/>
        <w:numPr>
          <w:ilvl w:val="0"/>
          <w:numId w:val="26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Найти на карте ближайшие к текущему местоположению Пользователя парковки, изменяя движениями пальцев масштаб карты;</w:t>
      </w:r>
    </w:p>
    <w:p w:rsidR="00501DB4" w:rsidRPr="000E37E8" w:rsidRDefault="000E37E8" w:rsidP="00863107">
      <w:pPr>
        <w:pStyle w:val="HMNormal2"/>
        <w:numPr>
          <w:ilvl w:val="0"/>
          <w:numId w:val="26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 Для выбора места парковки прикоснуться к соответствующему значку [Р] на карте;</w:t>
      </w:r>
    </w:p>
    <w:p w:rsidR="00501DB4" w:rsidRPr="000E37E8" w:rsidRDefault="000E37E8" w:rsidP="00863107">
      <w:pPr>
        <w:pStyle w:val="HMNormal2"/>
        <w:numPr>
          <w:ilvl w:val="0"/>
          <w:numId w:val="26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После выбора места парковки на экран будет выведена необходимая справочная информация: номер парковочной зоны, адрес, вместимость и количество свободных мест в данный момент, время платной парковки, а также ее стоимость (рисунок 16);</w:t>
      </w:r>
    </w:p>
    <w:p w:rsidR="00501DB4" w:rsidRPr="000E37E8" w:rsidRDefault="000E37E8" w:rsidP="00863107">
      <w:pPr>
        <w:pStyle w:val="HMNormal2"/>
        <w:numPr>
          <w:ilvl w:val="0"/>
          <w:numId w:val="26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Для возврата в меню поиска парковки необходимо нажать на кнопку «&lt;» в левом верхнем углу экрана.</w:t>
      </w:r>
    </w:p>
    <w:p w:rsidR="00501DB4" w:rsidRPr="000E37E8" w:rsidRDefault="00501DB4" w:rsidP="00863107">
      <w:pPr>
        <w:pStyle w:val="HMNormal2"/>
        <w:jc w:val="both"/>
        <w:rPr>
          <w:lang w:val="ru-RU"/>
        </w:rPr>
      </w:pPr>
    </w:p>
    <w:p w:rsidR="00501DB4" w:rsidRDefault="0051012C" w:rsidP="00863107">
      <w:pPr>
        <w:pStyle w:val="HMNormal2"/>
        <w:ind w:firstLine="705"/>
        <w:jc w:val="center"/>
      </w:pPr>
      <w:r w:rsidRPr="0051012C">
        <w:rPr>
          <w:noProof/>
          <w:lang w:val="ru-RU" w:eastAsia="ru-RU"/>
        </w:rPr>
        <w:lastRenderedPageBreak/>
        <w:drawing>
          <wp:inline distT="0" distB="0" distL="0" distR="0">
            <wp:extent cx="1809750" cy="3212306"/>
            <wp:effectExtent l="0" t="0" r="0" b="7620"/>
            <wp:docPr id="108" name="Рисунок 108" descr="C:\Users\ospishheva\Desktop\мп\IMG_3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pishheva\Desktop\мп\IMG_383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13" cy="323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70E" w:rsidRDefault="00C8570E" w:rsidP="00863107">
      <w:pPr>
        <w:pStyle w:val="HMNormal2"/>
        <w:ind w:firstLine="705"/>
        <w:jc w:val="center"/>
      </w:pPr>
    </w:p>
    <w:p w:rsidR="00501DB4" w:rsidRPr="000E37E8" w:rsidRDefault="000E37E8" w:rsidP="00863107">
      <w:pPr>
        <w:pStyle w:val="HMNormal2"/>
        <w:jc w:val="center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Рисунок 16. Поиск ближайшей парковки</w:t>
      </w:r>
    </w:p>
    <w:p w:rsidR="00501DB4" w:rsidRPr="000E37E8" w:rsidRDefault="00501DB4" w:rsidP="00863107">
      <w:pPr>
        <w:pStyle w:val="HMNormal2"/>
        <w:jc w:val="center"/>
        <w:rPr>
          <w:lang w:val="ru-RU"/>
        </w:rPr>
      </w:pPr>
    </w:p>
    <w:p w:rsidR="00501DB4" w:rsidRPr="000E37E8" w:rsidRDefault="000E37E8" w:rsidP="00863107">
      <w:pPr>
        <w:pStyle w:val="HMNormal2"/>
        <w:ind w:firstLine="73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Для поиска парковки по определенному адресу необходимо выполнить следующие действия:</w:t>
      </w:r>
    </w:p>
    <w:p w:rsidR="00501DB4" w:rsidRPr="000E37E8" w:rsidRDefault="000E37E8" w:rsidP="00863107">
      <w:pPr>
        <w:pStyle w:val="HMNormal2"/>
        <w:numPr>
          <w:ilvl w:val="0"/>
          <w:numId w:val="27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Перейти на экран карты (</w:t>
      </w:r>
      <w:r w:rsidRPr="000E37E8">
        <w:rPr>
          <w:rStyle w:val="HMNormal"/>
          <w:rFonts w:ascii="Times New Roman" w:hAnsi="Times New Roman"/>
          <w:sz w:val="28"/>
          <w:lang w:val="ru-RU"/>
        </w:rPr>
        <w:t>пиктограмма [Р] внизу экрана), если в Приложении открыт другой экран;</w:t>
      </w:r>
    </w:p>
    <w:p w:rsidR="00501DB4" w:rsidRPr="000E37E8" w:rsidRDefault="000E37E8" w:rsidP="00863107">
      <w:pPr>
        <w:pStyle w:val="HMNormal2"/>
        <w:numPr>
          <w:ilvl w:val="0"/>
          <w:numId w:val="27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Начать вводить адрес в поле </w:t>
      </w:r>
      <w:r w:rsidRPr="000E37E8">
        <w:rPr>
          <w:rFonts w:ascii="Times New Roman" w:hAnsi="Times New Roman"/>
          <w:color w:val="333333"/>
          <w:sz w:val="28"/>
          <w:lang w:val="ru-RU"/>
        </w:rPr>
        <w:t>«Поиск», которое находится вверху экрана;</w:t>
      </w:r>
    </w:p>
    <w:p w:rsidR="00501DB4" w:rsidRPr="000E37E8" w:rsidRDefault="000E37E8" w:rsidP="00863107">
      <w:pPr>
        <w:pStyle w:val="HMNormal2"/>
        <w:numPr>
          <w:ilvl w:val="0"/>
          <w:numId w:val="27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Выбрать из списка подходящий адрес парковки (рисунок 17);</w:t>
      </w:r>
    </w:p>
    <w:p w:rsidR="00501DB4" w:rsidRPr="000E37E8" w:rsidRDefault="00501DB4" w:rsidP="00863107">
      <w:pPr>
        <w:pStyle w:val="HMNormal2"/>
        <w:jc w:val="both"/>
        <w:rPr>
          <w:lang w:val="ru-RU"/>
        </w:rPr>
      </w:pPr>
    </w:p>
    <w:p w:rsidR="00501DB4" w:rsidRDefault="0051012C" w:rsidP="00863107">
      <w:pPr>
        <w:pStyle w:val="HMNormal2"/>
        <w:ind w:firstLine="735"/>
        <w:jc w:val="center"/>
      </w:pPr>
      <w:r w:rsidRPr="0051012C">
        <w:rPr>
          <w:noProof/>
          <w:lang w:val="ru-RU" w:eastAsia="ru-RU"/>
        </w:rPr>
        <w:lastRenderedPageBreak/>
        <w:drawing>
          <wp:inline distT="0" distB="0" distL="0" distR="0">
            <wp:extent cx="1752600" cy="3110866"/>
            <wp:effectExtent l="0" t="0" r="0" b="0"/>
            <wp:docPr id="109" name="Рисунок 109" descr="C:\Users\ospishheva\Desktop\мп\IMG_3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spishheva\Desktop\мп\IMG_383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84" cy="313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ind w:firstLine="735"/>
        <w:jc w:val="center"/>
      </w:pPr>
    </w:p>
    <w:p w:rsidR="00501DB4" w:rsidRPr="000E37E8" w:rsidRDefault="000E37E8" w:rsidP="00863107">
      <w:pPr>
        <w:pStyle w:val="HMNormal2"/>
        <w:jc w:val="center"/>
        <w:rPr>
          <w:lang w:val="ru-RU"/>
        </w:rPr>
      </w:pP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>Рисунок 17. Поиск парковки по адресу</w:t>
      </w:r>
    </w:p>
    <w:p w:rsidR="00501DB4" w:rsidRPr="000E37E8" w:rsidRDefault="00501DB4" w:rsidP="00863107">
      <w:pPr>
        <w:pStyle w:val="HMNormal2"/>
        <w:jc w:val="center"/>
        <w:rPr>
          <w:lang w:val="ru-RU"/>
        </w:rPr>
      </w:pPr>
    </w:p>
    <w:p w:rsidR="00501DB4" w:rsidRPr="000E37E8" w:rsidRDefault="000E37E8" w:rsidP="00863107">
      <w:pPr>
        <w:pStyle w:val="HMNormal2"/>
        <w:numPr>
          <w:ilvl w:val="0"/>
          <w:numId w:val="27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После выбора места парковки на экран будет выведена необходимая справочная информация: номер парковочной зоны, адрес, вместимость и количество свободных мест в данный момент, время платной парковки, а также ее стоимость (рисунок 18);</w:t>
      </w:r>
    </w:p>
    <w:p w:rsidR="00501DB4" w:rsidRPr="000E37E8" w:rsidRDefault="000E37E8" w:rsidP="00863107">
      <w:pPr>
        <w:pStyle w:val="HMNormal2"/>
        <w:numPr>
          <w:ilvl w:val="0"/>
          <w:numId w:val="26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Для возврата в меню поиска парковки необходимо нажать на кнопку «&lt;» в левом верхнем углу экрана.</w:t>
      </w:r>
    </w:p>
    <w:p w:rsidR="00501DB4" w:rsidRPr="000E37E8" w:rsidRDefault="00501DB4" w:rsidP="00863107">
      <w:pPr>
        <w:pStyle w:val="HMNormal2"/>
        <w:jc w:val="both"/>
        <w:rPr>
          <w:lang w:val="ru-RU"/>
        </w:rPr>
      </w:pPr>
    </w:p>
    <w:p w:rsidR="00501DB4" w:rsidRDefault="0051012C" w:rsidP="00CF792D">
      <w:pPr>
        <w:pStyle w:val="HMNormal2"/>
        <w:ind w:firstLine="851"/>
        <w:jc w:val="center"/>
      </w:pPr>
      <w:r w:rsidRPr="0051012C">
        <w:rPr>
          <w:noProof/>
          <w:lang w:val="ru-RU" w:eastAsia="ru-RU"/>
        </w:rPr>
        <w:lastRenderedPageBreak/>
        <w:drawing>
          <wp:inline distT="0" distB="0" distL="0" distR="0" wp14:anchorId="3661398B" wp14:editId="4AE94EF4">
            <wp:extent cx="1819142" cy="3228975"/>
            <wp:effectExtent l="0" t="0" r="0" b="0"/>
            <wp:docPr id="110" name="Рисунок 110" descr="C:\Users\ospishheva\Desktop\мп\IMG_3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pishheva\Desktop\мп\IMG_383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18" cy="325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jc w:val="center"/>
      </w:pPr>
    </w:p>
    <w:p w:rsidR="00501DB4" w:rsidRPr="000E37E8" w:rsidRDefault="000E37E8" w:rsidP="00863107">
      <w:pPr>
        <w:pStyle w:val="HMImageCaption2"/>
        <w:jc w:val="center"/>
        <w:rPr>
          <w:lang w:val="ru-RU"/>
        </w:rPr>
      </w:pP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>Рисунок 18. Поиск парковки по адресу</w:t>
      </w:r>
    </w:p>
    <w:p w:rsidR="00501DB4" w:rsidRPr="000E37E8" w:rsidRDefault="00501DB4" w:rsidP="00863107">
      <w:pPr>
        <w:pStyle w:val="HMNormal2"/>
        <w:rPr>
          <w:lang w:val="ru-RU"/>
        </w:rPr>
      </w:pPr>
    </w:p>
    <w:p w:rsidR="00501DB4" w:rsidRDefault="000E37E8" w:rsidP="00863107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0" w:name="__"/>
      <w:bookmarkStart w:id="31" w:name="_Toc506300260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Просмотр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загруженности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дорог</w:t>
      </w:r>
      <w:bookmarkEnd w:id="30"/>
      <w:bookmarkEnd w:id="31"/>
      <w:proofErr w:type="spellEnd"/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Чтобы учесть загруженность дорог в районе выбранной Пользователем парковки или на пути к ней, Пользователь должен прикоснуться к значку 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«светофор» </w:t>
      </w:r>
      <w:r w:rsidR="0051012C">
        <w:rPr>
          <w:noProof/>
          <w:lang w:val="ru-RU" w:eastAsia="ru-RU"/>
        </w:rPr>
        <w:drawing>
          <wp:inline distT="0" distB="0" distL="0" distR="0" wp14:anchorId="3BB5F9E5" wp14:editId="7E5C1829">
            <wp:extent cx="285750" cy="3048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7E8">
        <w:rPr>
          <w:rFonts w:ascii="Times New Roman" w:hAnsi="Times New Roman"/>
          <w:color w:val="333333"/>
          <w:sz w:val="28"/>
          <w:lang w:val="ru-RU"/>
        </w:rPr>
        <w:t>, расположенному на карте. После чего на карте Приложения будет отображена загруженность дорог в текущий момент времени (рисунок 19).</w:t>
      </w:r>
    </w:p>
    <w:p w:rsidR="00501DB4" w:rsidRPr="000E37E8" w:rsidRDefault="00501DB4" w:rsidP="00863107">
      <w:pPr>
        <w:pStyle w:val="HMNormal2"/>
        <w:ind w:firstLine="705"/>
        <w:jc w:val="both"/>
        <w:rPr>
          <w:lang w:val="ru-RU"/>
        </w:rPr>
      </w:pPr>
    </w:p>
    <w:p w:rsidR="00FD39DC" w:rsidRPr="00A47F57" w:rsidRDefault="00FD39DC" w:rsidP="00CF792D">
      <w:pPr>
        <w:pStyle w:val="HMNormal2"/>
        <w:ind w:firstLine="851"/>
        <w:jc w:val="center"/>
        <w:rPr>
          <w:lang w:val="ru-RU"/>
        </w:rPr>
      </w:pPr>
    </w:p>
    <w:p w:rsidR="00FD39DC" w:rsidRPr="00A47F57" w:rsidRDefault="00FD39DC" w:rsidP="00CF792D">
      <w:pPr>
        <w:pStyle w:val="HMNormal2"/>
        <w:ind w:firstLine="851"/>
        <w:jc w:val="center"/>
        <w:rPr>
          <w:lang w:val="ru-RU"/>
        </w:rPr>
      </w:pPr>
    </w:p>
    <w:p w:rsidR="00501DB4" w:rsidRDefault="0051012C" w:rsidP="00CF792D">
      <w:pPr>
        <w:pStyle w:val="HMNormal2"/>
        <w:ind w:firstLine="85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809750" cy="3212307"/>
            <wp:effectExtent l="0" t="0" r="0" b="7620"/>
            <wp:docPr id="111" name="Рисунок 111" descr="C:\Users\ospishheva\AppData\Local\Microsoft\Windows\INetCache\Content.Word\IMG_3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spishheva\AppData\Local\Microsoft\Windows\INetCache\Content.Word\IMG_383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30" cy="323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07" w:rsidRDefault="00863107" w:rsidP="00863107">
      <w:pPr>
        <w:pStyle w:val="HMNormal2"/>
        <w:jc w:val="center"/>
      </w:pPr>
    </w:p>
    <w:p w:rsidR="00501DB4" w:rsidRDefault="000E37E8" w:rsidP="00863107">
      <w:pPr>
        <w:pStyle w:val="HMNormal2"/>
        <w:jc w:val="center"/>
        <w:rPr>
          <w:rStyle w:val="HMImageCaption"/>
          <w:rFonts w:ascii="Times New Roman" w:hAnsi="Times New Roman"/>
          <w:b w:val="0"/>
          <w:sz w:val="28"/>
        </w:rPr>
      </w:pPr>
      <w:proofErr w:type="spellStart"/>
      <w:r>
        <w:rPr>
          <w:rStyle w:val="HMImageCaption"/>
          <w:rFonts w:ascii="Times New Roman" w:hAnsi="Times New Roman"/>
          <w:b w:val="0"/>
          <w:sz w:val="28"/>
        </w:rPr>
        <w:t>Рисунок</w:t>
      </w:r>
      <w:proofErr w:type="spellEnd"/>
      <w:r>
        <w:rPr>
          <w:rStyle w:val="HMImageCaption"/>
          <w:rFonts w:ascii="Times New Roman" w:hAnsi="Times New Roman"/>
          <w:b w:val="0"/>
          <w:sz w:val="28"/>
        </w:rPr>
        <w:t xml:space="preserve"> 19. </w:t>
      </w:r>
      <w:proofErr w:type="spellStart"/>
      <w:r>
        <w:rPr>
          <w:rStyle w:val="HMImageCaption"/>
          <w:rFonts w:ascii="Times New Roman" w:hAnsi="Times New Roman"/>
          <w:b w:val="0"/>
          <w:sz w:val="28"/>
        </w:rPr>
        <w:t>Просмотр</w:t>
      </w:r>
      <w:proofErr w:type="spellEnd"/>
      <w:r>
        <w:rPr>
          <w:rStyle w:val="HMImageCaption"/>
          <w:rFonts w:ascii="Times New Roman" w:hAnsi="Times New Roman"/>
          <w:b w:val="0"/>
          <w:sz w:val="28"/>
        </w:rPr>
        <w:t xml:space="preserve"> </w:t>
      </w:r>
      <w:proofErr w:type="spellStart"/>
      <w:r>
        <w:rPr>
          <w:rStyle w:val="HMImageCaption"/>
          <w:rFonts w:ascii="Times New Roman" w:hAnsi="Times New Roman"/>
          <w:b w:val="0"/>
          <w:sz w:val="28"/>
        </w:rPr>
        <w:t>загруженности</w:t>
      </w:r>
      <w:proofErr w:type="spellEnd"/>
      <w:r>
        <w:rPr>
          <w:rStyle w:val="HMImageCaption"/>
          <w:rFonts w:ascii="Times New Roman" w:hAnsi="Times New Roman"/>
          <w:b w:val="0"/>
          <w:sz w:val="28"/>
        </w:rPr>
        <w:t xml:space="preserve"> </w:t>
      </w:r>
      <w:proofErr w:type="spellStart"/>
      <w:r>
        <w:rPr>
          <w:rStyle w:val="HMImageCaption"/>
          <w:rFonts w:ascii="Times New Roman" w:hAnsi="Times New Roman"/>
          <w:b w:val="0"/>
          <w:sz w:val="28"/>
        </w:rPr>
        <w:t>дорог</w:t>
      </w:r>
      <w:proofErr w:type="spellEnd"/>
    </w:p>
    <w:p w:rsidR="00DA0889" w:rsidRDefault="00DA0889" w:rsidP="00863107">
      <w:pPr>
        <w:pStyle w:val="HMNormal2"/>
        <w:jc w:val="center"/>
        <w:rPr>
          <w:rStyle w:val="HMImageCaption"/>
          <w:rFonts w:ascii="Times New Roman" w:hAnsi="Times New Roman"/>
          <w:b w:val="0"/>
          <w:sz w:val="28"/>
        </w:rPr>
      </w:pPr>
    </w:p>
    <w:p w:rsidR="00DA0889" w:rsidRPr="000E37E8" w:rsidRDefault="00DA0889" w:rsidP="00DA0889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32" w:name="_____2"/>
      <w:bookmarkStart w:id="33" w:name="_Toc505602809"/>
      <w:bookmarkStart w:id="34" w:name="_Toc506300261"/>
      <w:r w:rsidRPr="000E37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Построение маршрута движения к выбранной парковке</w:t>
      </w:r>
      <w:bookmarkEnd w:id="32"/>
      <w:bookmarkEnd w:id="33"/>
      <w:bookmarkEnd w:id="34"/>
    </w:p>
    <w:p w:rsidR="00DA0889" w:rsidRPr="000E37E8" w:rsidRDefault="00DA0889" w:rsidP="00DA0889">
      <w:pPr>
        <w:pStyle w:val="HMNormal2"/>
        <w:ind w:firstLine="73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Для построения маршрута движения к выбранной парковке необходимо:</w:t>
      </w:r>
    </w:p>
    <w:p w:rsidR="00DA0889" w:rsidRPr="00DA0889" w:rsidRDefault="00DA0889" w:rsidP="00DA0889">
      <w:pPr>
        <w:pStyle w:val="HMNormal2"/>
        <w:numPr>
          <w:ilvl w:val="0"/>
          <w:numId w:val="25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Уточнить текущее местоположение Пользователя (см. раздел</w:t>
      </w:r>
      <w:hyperlink w:anchor="_4">
        <w:r w:rsidRPr="000E37E8">
          <w:rPr>
            <w:rFonts w:ascii="Times New Roman" w:hAnsi="Times New Roman"/>
            <w:color w:val="0000FF"/>
            <w:sz w:val="28"/>
            <w:u w:val="single"/>
            <w:lang w:val="ru-RU"/>
          </w:rPr>
          <w:t xml:space="preserve"> «Определение </w:t>
        </w:r>
        <w:proofErr w:type="spellStart"/>
        <w:r w:rsidRPr="000E37E8">
          <w:rPr>
            <w:rFonts w:ascii="Times New Roman" w:hAnsi="Times New Roman"/>
            <w:color w:val="0000FF"/>
            <w:sz w:val="28"/>
            <w:u w:val="single"/>
            <w:lang w:val="ru-RU"/>
          </w:rPr>
          <w:t>геопозиции</w:t>
        </w:r>
        <w:proofErr w:type="spellEnd"/>
        <w:r w:rsidRPr="000E37E8">
          <w:rPr>
            <w:rFonts w:ascii="Times New Roman" w:hAnsi="Times New Roman"/>
            <w:color w:val="0000FF"/>
            <w:sz w:val="28"/>
            <w:u w:val="single"/>
            <w:lang w:val="ru-RU"/>
          </w:rPr>
          <w:t>»</w:t>
        </w:r>
      </w:hyperlink>
      <w:r w:rsidRPr="000E37E8">
        <w:rPr>
          <w:rFonts w:ascii="Times New Roman" w:hAnsi="Times New Roman"/>
          <w:color w:val="333333"/>
          <w:sz w:val="28"/>
          <w:lang w:val="ru-RU"/>
        </w:rPr>
        <w:t>);</w:t>
      </w:r>
    </w:p>
    <w:p w:rsidR="00DA0889" w:rsidRPr="000E37E8" w:rsidRDefault="00DA0889" w:rsidP="00DA0889">
      <w:pPr>
        <w:pStyle w:val="HMNormal2"/>
        <w:numPr>
          <w:ilvl w:val="0"/>
          <w:numId w:val="25"/>
        </w:numPr>
        <w:jc w:val="both"/>
        <w:rPr>
          <w:lang w:val="ru-RU"/>
        </w:rPr>
      </w:pPr>
      <w:r>
        <w:rPr>
          <w:rFonts w:ascii="Times New Roman" w:hAnsi="Times New Roman"/>
          <w:color w:val="333333"/>
          <w:sz w:val="28"/>
          <w:lang w:val="ru-RU"/>
        </w:rPr>
        <w:t>Выбрать парковку, коснувшись ее значка на карте или введя адрес в строку поиска;</w:t>
      </w:r>
    </w:p>
    <w:p w:rsidR="00DA0889" w:rsidRPr="000E37E8" w:rsidRDefault="00DA0889" w:rsidP="00DA0889">
      <w:pPr>
        <w:pStyle w:val="HMNormal2"/>
        <w:numPr>
          <w:ilvl w:val="0"/>
          <w:numId w:val="25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Прикоснуться к значку </w:t>
      </w:r>
      <w:r>
        <w:rPr>
          <w:noProof/>
          <w:lang w:val="ru-RU" w:eastAsia="ru-RU"/>
        </w:rPr>
        <w:drawing>
          <wp:inline distT="0" distB="0" distL="0" distR="0" wp14:anchorId="552CC259" wp14:editId="3128AA66">
            <wp:extent cx="247650" cy="266700"/>
            <wp:effectExtent l="0" t="0" r="0" b="0"/>
            <wp:docPr id="26" name="P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рут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 в левой части карты;</w:t>
      </w:r>
    </w:p>
    <w:p w:rsidR="00DA0889" w:rsidRPr="000E37E8" w:rsidRDefault="00DA0889" w:rsidP="00DA0889">
      <w:pPr>
        <w:pStyle w:val="HMNormal2"/>
        <w:numPr>
          <w:ilvl w:val="0"/>
          <w:numId w:val="25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Выбрать в появившейся форме вариант карты, которую нужно использовать (карту данного Приложения или других приложений) (рисунок 20).</w:t>
      </w:r>
    </w:p>
    <w:p w:rsidR="00DA0889" w:rsidRPr="000E37E8" w:rsidRDefault="00DA0889" w:rsidP="00DA0889">
      <w:pPr>
        <w:pStyle w:val="HMNormal2"/>
        <w:jc w:val="both"/>
        <w:rPr>
          <w:lang w:val="ru-RU"/>
        </w:rPr>
      </w:pPr>
    </w:p>
    <w:p w:rsidR="00DA0889" w:rsidRDefault="00DA0889" w:rsidP="00DA0889">
      <w:pPr>
        <w:pStyle w:val="HMNormal2"/>
        <w:ind w:firstLine="851"/>
        <w:jc w:val="center"/>
      </w:pPr>
      <w:r w:rsidRPr="00DA0889">
        <w:rPr>
          <w:noProof/>
          <w:lang w:val="ru-RU" w:eastAsia="ru-RU"/>
        </w:rPr>
        <w:lastRenderedPageBreak/>
        <w:drawing>
          <wp:inline distT="0" distB="0" distL="0" distR="0">
            <wp:extent cx="1771650" cy="3144679"/>
            <wp:effectExtent l="0" t="0" r="0" b="0"/>
            <wp:docPr id="2" name="Рисунок 2" descr="C:\Users\ospishheva\Desktop\мп\IMG_3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pishheva\Desktop\мп\IMG_383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793" cy="31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89" w:rsidRDefault="00DA0889" w:rsidP="00DA0889">
      <w:pPr>
        <w:pStyle w:val="HMNormal2"/>
        <w:jc w:val="center"/>
      </w:pPr>
    </w:p>
    <w:p w:rsidR="00DA0889" w:rsidRPr="000E37E8" w:rsidRDefault="00DA0889" w:rsidP="00DA0889">
      <w:pPr>
        <w:pStyle w:val="HMNormal2"/>
        <w:jc w:val="center"/>
        <w:rPr>
          <w:lang w:val="ru-RU"/>
        </w:rPr>
      </w:pP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>Рисунок 20. Выбор карты для построения маршрута</w:t>
      </w:r>
    </w:p>
    <w:p w:rsidR="00DA0889" w:rsidRPr="000E37E8" w:rsidRDefault="00DA0889" w:rsidP="00DA0889">
      <w:pPr>
        <w:pStyle w:val="HMNormal2"/>
        <w:jc w:val="center"/>
        <w:rPr>
          <w:lang w:val="ru-RU"/>
        </w:rPr>
      </w:pPr>
    </w:p>
    <w:p w:rsidR="00DA0889" w:rsidRPr="000E37E8" w:rsidRDefault="00DA0889" w:rsidP="00DA0889">
      <w:pPr>
        <w:pStyle w:val="HMNormal2"/>
        <w:ind w:firstLine="70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При выборе карты данного Приложения маршрут к выбранной парковке будет проложен на карте Приложения (рисунок 21).</w:t>
      </w:r>
    </w:p>
    <w:p w:rsidR="00DA0889" w:rsidRPr="000E37E8" w:rsidRDefault="00DA0889" w:rsidP="00DA0889">
      <w:pPr>
        <w:pStyle w:val="HMNormal2"/>
        <w:ind w:firstLine="705"/>
        <w:jc w:val="both"/>
        <w:rPr>
          <w:lang w:val="ru-RU"/>
        </w:rPr>
      </w:pPr>
    </w:p>
    <w:p w:rsidR="00DA0889" w:rsidRDefault="002B0B7D" w:rsidP="00DA0889">
      <w:pPr>
        <w:pStyle w:val="HMNormal2"/>
        <w:ind w:firstLine="851"/>
        <w:jc w:val="center"/>
      </w:pPr>
      <w:r w:rsidRPr="00914D7F">
        <w:rPr>
          <w:noProof/>
          <w:lang w:val="ru-RU" w:eastAsia="ru-RU"/>
        </w:rPr>
        <w:drawing>
          <wp:inline distT="0" distB="0" distL="0" distR="0" wp14:anchorId="704675C8" wp14:editId="5A21737D">
            <wp:extent cx="1847850" cy="3279935"/>
            <wp:effectExtent l="0" t="0" r="0" b="0"/>
            <wp:docPr id="4" name="Рисунок 4" descr="C:\Users\ospishheva\Desktop\рисунок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pishheva\Desktop\рисунок2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3" cy="331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00" w:rsidRDefault="00FD0700" w:rsidP="00DA0889">
      <w:pPr>
        <w:pStyle w:val="HMNormal2"/>
        <w:ind w:firstLine="851"/>
        <w:jc w:val="center"/>
      </w:pPr>
    </w:p>
    <w:p w:rsidR="00DA0889" w:rsidRPr="000E37E8" w:rsidRDefault="00DA0889" w:rsidP="00DA0889">
      <w:pPr>
        <w:pStyle w:val="HMNormal2"/>
        <w:jc w:val="center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Рисунок 21. Построение маршрута на карте Приложения</w:t>
      </w:r>
    </w:p>
    <w:p w:rsidR="00DA0889" w:rsidRPr="000E37E8" w:rsidRDefault="00DA0889" w:rsidP="00DA0889">
      <w:pPr>
        <w:pStyle w:val="HMNormal2"/>
        <w:jc w:val="center"/>
        <w:rPr>
          <w:lang w:val="ru-RU"/>
        </w:rPr>
      </w:pPr>
    </w:p>
    <w:p w:rsidR="00DA0889" w:rsidRPr="000E37E8" w:rsidRDefault="00DA0889" w:rsidP="00DA0889">
      <w:pPr>
        <w:pStyle w:val="HMNormal2"/>
        <w:ind w:firstLine="75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lastRenderedPageBreak/>
        <w:t xml:space="preserve">При выборе сторонней карты маршрут к адресу выбранной парковки будет проложен в приложении «Карты» (рисунок 22). </w:t>
      </w:r>
    </w:p>
    <w:p w:rsidR="00DA0889" w:rsidRPr="000E37E8" w:rsidRDefault="00DA0889" w:rsidP="00DA0889">
      <w:pPr>
        <w:pStyle w:val="HMNormal2"/>
        <w:ind w:firstLine="750"/>
        <w:jc w:val="both"/>
        <w:rPr>
          <w:lang w:val="ru-RU"/>
        </w:rPr>
      </w:pPr>
    </w:p>
    <w:p w:rsidR="00DA0889" w:rsidRDefault="002B0B7D" w:rsidP="00DA0889">
      <w:pPr>
        <w:pStyle w:val="HMNormal2"/>
        <w:ind w:firstLine="851"/>
        <w:jc w:val="center"/>
      </w:pPr>
      <w:r w:rsidRPr="00B723E4">
        <w:rPr>
          <w:noProof/>
          <w:lang w:val="ru-RU" w:eastAsia="ru-RU"/>
        </w:rPr>
        <w:drawing>
          <wp:inline distT="0" distB="0" distL="0" distR="0" wp14:anchorId="4492AF71" wp14:editId="4A616D6C">
            <wp:extent cx="1808410" cy="3209925"/>
            <wp:effectExtent l="0" t="0" r="1905" b="0"/>
            <wp:docPr id="5" name="Рисунок 5" descr="C:\Users\ospishheva\Desktop\руководства\ios белгород\рисунок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pishheva\Desktop\руководства\ios белгород\рисунок2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40" cy="325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89" w:rsidRDefault="00DA0889" w:rsidP="00DA0889">
      <w:pPr>
        <w:pStyle w:val="HMNormal2"/>
        <w:jc w:val="center"/>
      </w:pPr>
    </w:p>
    <w:p w:rsidR="00DA0889" w:rsidRPr="000E37E8" w:rsidRDefault="00DA0889" w:rsidP="00DA0889">
      <w:pPr>
        <w:pStyle w:val="HMNormal2"/>
        <w:jc w:val="center"/>
        <w:rPr>
          <w:lang w:val="ru-RU"/>
        </w:rPr>
      </w:pP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 xml:space="preserve">Рисунок 22. Построение маршрута в приложении </w:t>
      </w:r>
      <w:r w:rsidRPr="000E37E8">
        <w:rPr>
          <w:rFonts w:ascii="Times New Roman" w:hAnsi="Times New Roman"/>
          <w:color w:val="333333"/>
          <w:sz w:val="28"/>
          <w:lang w:val="ru-RU"/>
        </w:rPr>
        <w:t>«Карты»</w:t>
      </w:r>
    </w:p>
    <w:p w:rsidR="00DA0889" w:rsidRPr="000E37E8" w:rsidRDefault="00DA0889" w:rsidP="00DA0889">
      <w:pPr>
        <w:pStyle w:val="HMNormal2"/>
        <w:jc w:val="center"/>
        <w:rPr>
          <w:lang w:val="ru-RU"/>
        </w:rPr>
      </w:pPr>
    </w:p>
    <w:p w:rsidR="00501DB4" w:rsidRPr="000E37E8" w:rsidRDefault="00501DB4" w:rsidP="00863107">
      <w:pPr>
        <w:pStyle w:val="HMNormal2"/>
        <w:jc w:val="center"/>
        <w:rPr>
          <w:lang w:val="ru-RU"/>
        </w:rPr>
      </w:pPr>
    </w:p>
    <w:p w:rsidR="00501DB4" w:rsidRDefault="000E37E8" w:rsidP="00863107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5" w:name="_6"/>
      <w:bookmarkStart w:id="36" w:name="_Toc506300262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Справочная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информация</w:t>
      </w:r>
      <w:bookmarkEnd w:id="35"/>
      <w:bookmarkEnd w:id="36"/>
      <w:proofErr w:type="spellEnd"/>
    </w:p>
    <w:p w:rsidR="00501DB4" w:rsidRPr="000E37E8" w:rsidRDefault="000E37E8" w:rsidP="00863107">
      <w:pPr>
        <w:pStyle w:val="HMNormal2"/>
        <w:ind w:firstLine="73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Для получения информации о проекте, правилах пользования парковками, их администрировании, способах оплаты, нормативно-правовой базе и планах по расширению парковочного пространства необходимо перейти на экран 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«Информация», нажав кнопку </w:t>
      </w:r>
      <w:r w:rsidR="00B31170">
        <w:rPr>
          <w:noProof/>
          <w:lang w:val="ru-RU" w:eastAsia="ru-RU"/>
        </w:rPr>
        <w:drawing>
          <wp:inline distT="0" distB="0" distL="0" distR="0" wp14:anchorId="52BA98F4" wp14:editId="5B8AA660">
            <wp:extent cx="285750" cy="2286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 в правом нижнем углу экрана (рисунок 23). </w:t>
      </w:r>
    </w:p>
    <w:p w:rsidR="00501DB4" w:rsidRPr="000E37E8" w:rsidRDefault="00501DB4" w:rsidP="00863107">
      <w:pPr>
        <w:pStyle w:val="HMNormal2"/>
        <w:ind w:firstLine="735"/>
        <w:jc w:val="both"/>
        <w:rPr>
          <w:lang w:val="ru-RU"/>
        </w:rPr>
      </w:pPr>
    </w:p>
    <w:p w:rsidR="00501DB4" w:rsidRDefault="0051012C" w:rsidP="00CF792D">
      <w:pPr>
        <w:pStyle w:val="HMNormal2"/>
        <w:ind w:firstLine="851"/>
        <w:jc w:val="center"/>
      </w:pPr>
      <w:r w:rsidRPr="0051012C">
        <w:rPr>
          <w:noProof/>
          <w:lang w:val="ru-RU" w:eastAsia="ru-RU"/>
        </w:rPr>
        <w:lastRenderedPageBreak/>
        <w:drawing>
          <wp:inline distT="0" distB="0" distL="0" distR="0" wp14:anchorId="15CDD087" wp14:editId="13C57D53">
            <wp:extent cx="1818980" cy="3228690"/>
            <wp:effectExtent l="0" t="0" r="0" b="0"/>
            <wp:docPr id="113" name="Рисунок 113" descr="C:\Users\ospishheva\Desktop\мп\IMG_3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pishheva\Desktop\мп\IMG_383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99" cy="324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jc w:val="center"/>
      </w:pPr>
    </w:p>
    <w:p w:rsidR="00501DB4" w:rsidRDefault="000E37E8" w:rsidP="00CF792D">
      <w:pPr>
        <w:pStyle w:val="HMNormal2"/>
        <w:ind w:firstLine="851"/>
        <w:jc w:val="center"/>
      </w:pPr>
      <w:proofErr w:type="spellStart"/>
      <w:r>
        <w:rPr>
          <w:rStyle w:val="HMImageCaption"/>
          <w:rFonts w:ascii="Times New Roman" w:hAnsi="Times New Roman"/>
          <w:b w:val="0"/>
          <w:sz w:val="28"/>
        </w:rPr>
        <w:t>Рисунок</w:t>
      </w:r>
      <w:proofErr w:type="spellEnd"/>
      <w:r>
        <w:rPr>
          <w:rStyle w:val="HMImageCaption"/>
          <w:rFonts w:ascii="Times New Roman" w:hAnsi="Times New Roman"/>
          <w:b w:val="0"/>
          <w:sz w:val="28"/>
        </w:rPr>
        <w:t xml:space="preserve"> 23. </w:t>
      </w:r>
      <w:proofErr w:type="spellStart"/>
      <w:r>
        <w:rPr>
          <w:rStyle w:val="HMImageCaption"/>
          <w:rFonts w:ascii="Times New Roman" w:hAnsi="Times New Roman"/>
          <w:b w:val="0"/>
          <w:sz w:val="28"/>
        </w:rPr>
        <w:t>Раздел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«</w:t>
      </w:r>
      <w:proofErr w:type="spellStart"/>
      <w:r>
        <w:rPr>
          <w:rFonts w:ascii="Times New Roman" w:hAnsi="Times New Roman"/>
          <w:color w:val="333333"/>
          <w:sz w:val="28"/>
        </w:rPr>
        <w:t>Информация</w:t>
      </w:r>
      <w:proofErr w:type="spellEnd"/>
      <w:r>
        <w:rPr>
          <w:rFonts w:ascii="Times New Roman" w:hAnsi="Times New Roman"/>
          <w:color w:val="333333"/>
          <w:sz w:val="28"/>
        </w:rPr>
        <w:t>»</w:t>
      </w:r>
    </w:p>
    <w:p w:rsidR="00501DB4" w:rsidRDefault="00501DB4" w:rsidP="00863107">
      <w:pPr>
        <w:pStyle w:val="HMNormal2"/>
        <w:jc w:val="center"/>
      </w:pPr>
    </w:p>
    <w:p w:rsidR="00501DB4" w:rsidRDefault="000E37E8" w:rsidP="00863107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7" w:name="___4"/>
      <w:bookmarkStart w:id="38" w:name="_Toc506300263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Регистрация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Пользователя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Приложении</w:t>
      </w:r>
      <w:bookmarkEnd w:id="37"/>
      <w:bookmarkEnd w:id="38"/>
      <w:proofErr w:type="spellEnd"/>
    </w:p>
    <w:p w:rsidR="00501DB4" w:rsidRPr="000E37E8" w:rsidRDefault="000E37E8" w:rsidP="00863107">
      <w:pPr>
        <w:pStyle w:val="HMNormal2"/>
        <w:ind w:firstLine="73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Для регистрации нового Пользователя необходимо:</w:t>
      </w:r>
    </w:p>
    <w:p w:rsidR="00501DB4" w:rsidRDefault="000E37E8" w:rsidP="00863107">
      <w:pPr>
        <w:pStyle w:val="HMNormal2"/>
        <w:numPr>
          <w:ilvl w:val="0"/>
          <w:numId w:val="28"/>
        </w:numPr>
        <w:jc w:val="both"/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Запустить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Приложение</w:t>
      </w:r>
      <w:proofErr w:type="spellEnd"/>
      <w:r>
        <w:rPr>
          <w:rStyle w:val="HMNormal"/>
          <w:rFonts w:ascii="Times New Roman" w:hAnsi="Times New Roman"/>
          <w:sz w:val="28"/>
        </w:rPr>
        <w:t>;</w:t>
      </w:r>
    </w:p>
    <w:p w:rsidR="00501DB4" w:rsidRDefault="000E37E8" w:rsidP="00863107">
      <w:pPr>
        <w:pStyle w:val="HMNormal2"/>
        <w:numPr>
          <w:ilvl w:val="0"/>
          <w:numId w:val="28"/>
        </w:numPr>
        <w:jc w:val="both"/>
      </w:pPr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Нажать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кнопку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«</w:t>
      </w:r>
      <w:proofErr w:type="spellStart"/>
      <w:r>
        <w:rPr>
          <w:rFonts w:ascii="Times New Roman" w:hAnsi="Times New Roman"/>
          <w:color w:val="333333"/>
          <w:sz w:val="28"/>
        </w:rPr>
        <w:t>Зарегистрироваться</w:t>
      </w:r>
      <w:proofErr w:type="spellEnd"/>
      <w:r>
        <w:rPr>
          <w:rFonts w:ascii="Times New Roman" w:hAnsi="Times New Roman"/>
          <w:color w:val="333333"/>
          <w:sz w:val="28"/>
        </w:rPr>
        <w:t>» (</w:t>
      </w:r>
      <w:proofErr w:type="spellStart"/>
      <w:r>
        <w:rPr>
          <w:rFonts w:ascii="Times New Roman" w:hAnsi="Times New Roman"/>
          <w:color w:val="333333"/>
          <w:sz w:val="28"/>
        </w:rPr>
        <w:t>рисунок</w:t>
      </w:r>
      <w:proofErr w:type="spellEnd"/>
      <w:r>
        <w:rPr>
          <w:rFonts w:ascii="Times New Roman" w:hAnsi="Times New Roman"/>
          <w:color w:val="333333"/>
          <w:sz w:val="28"/>
        </w:rPr>
        <w:t xml:space="preserve"> 24);</w:t>
      </w:r>
    </w:p>
    <w:p w:rsidR="00501DB4" w:rsidRDefault="00501DB4" w:rsidP="00863107">
      <w:pPr>
        <w:pStyle w:val="HMNormal2"/>
        <w:jc w:val="both"/>
      </w:pPr>
    </w:p>
    <w:p w:rsidR="00FD0700" w:rsidRDefault="00FD0700" w:rsidP="00863107">
      <w:pPr>
        <w:pStyle w:val="HMNormal2"/>
        <w:ind w:firstLine="735"/>
        <w:jc w:val="center"/>
      </w:pPr>
    </w:p>
    <w:p w:rsidR="00FD0700" w:rsidRDefault="00FD0700" w:rsidP="00863107">
      <w:pPr>
        <w:pStyle w:val="HMNormal2"/>
        <w:ind w:firstLine="735"/>
        <w:jc w:val="center"/>
      </w:pPr>
    </w:p>
    <w:p w:rsidR="00501DB4" w:rsidRDefault="00B31170" w:rsidP="00863107">
      <w:pPr>
        <w:pStyle w:val="HMNormal2"/>
        <w:ind w:firstLine="735"/>
        <w:jc w:val="center"/>
      </w:pPr>
      <w:r w:rsidRPr="0051012C">
        <w:rPr>
          <w:noProof/>
          <w:lang w:val="ru-RU" w:eastAsia="ru-RU"/>
        </w:rPr>
        <w:lastRenderedPageBreak/>
        <w:drawing>
          <wp:inline distT="0" distB="0" distL="0" distR="0" wp14:anchorId="5AC36DDD" wp14:editId="165AAC2D">
            <wp:extent cx="1819275" cy="3229213"/>
            <wp:effectExtent l="0" t="0" r="0" b="9525"/>
            <wp:docPr id="115" name="Рисунок 115" descr="C:\Users\ospishheva\Desktop\мп\IMG_3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pishheva\Desktop\мп\IMG_382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81" cy="325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07" w:rsidRDefault="00863107" w:rsidP="00863107">
      <w:pPr>
        <w:pStyle w:val="HMNormal2"/>
        <w:ind w:firstLine="735"/>
        <w:jc w:val="center"/>
      </w:pPr>
    </w:p>
    <w:p w:rsidR="00501DB4" w:rsidRDefault="000E37E8" w:rsidP="00863107">
      <w:pPr>
        <w:pStyle w:val="HMNormal2"/>
        <w:jc w:val="center"/>
        <w:rPr>
          <w:rStyle w:val="HMImageCaption"/>
          <w:rFonts w:ascii="Times New Roman" w:hAnsi="Times New Roman"/>
          <w:b w:val="0"/>
          <w:sz w:val="28"/>
        </w:rPr>
      </w:pPr>
      <w:proofErr w:type="spellStart"/>
      <w:r>
        <w:rPr>
          <w:rStyle w:val="HMImageCaption"/>
          <w:rFonts w:ascii="Times New Roman" w:hAnsi="Times New Roman"/>
          <w:b w:val="0"/>
          <w:sz w:val="28"/>
        </w:rPr>
        <w:t>Рисунок</w:t>
      </w:r>
      <w:proofErr w:type="spellEnd"/>
      <w:r>
        <w:rPr>
          <w:rStyle w:val="HMImageCaption"/>
          <w:rFonts w:ascii="Times New Roman" w:hAnsi="Times New Roman"/>
          <w:b w:val="0"/>
          <w:sz w:val="28"/>
        </w:rPr>
        <w:t xml:space="preserve"> 24. </w:t>
      </w:r>
      <w:proofErr w:type="spellStart"/>
      <w:r>
        <w:rPr>
          <w:rStyle w:val="HMImageCaption"/>
          <w:rFonts w:ascii="Times New Roman" w:hAnsi="Times New Roman"/>
          <w:b w:val="0"/>
          <w:sz w:val="28"/>
        </w:rPr>
        <w:t>Вход</w:t>
      </w:r>
      <w:proofErr w:type="spellEnd"/>
      <w:r>
        <w:rPr>
          <w:rStyle w:val="HMImageCaption"/>
          <w:rFonts w:ascii="Times New Roman" w:hAnsi="Times New Roman"/>
          <w:b w:val="0"/>
          <w:sz w:val="28"/>
        </w:rPr>
        <w:t xml:space="preserve"> в </w:t>
      </w:r>
      <w:proofErr w:type="spellStart"/>
      <w:r>
        <w:rPr>
          <w:rStyle w:val="HMImageCaption"/>
          <w:rFonts w:ascii="Times New Roman" w:hAnsi="Times New Roman"/>
          <w:b w:val="0"/>
          <w:sz w:val="28"/>
        </w:rPr>
        <w:t>Приложение</w:t>
      </w:r>
      <w:proofErr w:type="spellEnd"/>
    </w:p>
    <w:p w:rsidR="00FD0700" w:rsidRDefault="00FD0700" w:rsidP="00863107">
      <w:pPr>
        <w:pStyle w:val="HMNormal2"/>
        <w:jc w:val="center"/>
      </w:pPr>
    </w:p>
    <w:p w:rsidR="00501DB4" w:rsidRDefault="000E37E8" w:rsidP="00863107">
      <w:pPr>
        <w:pStyle w:val="HMNormal2"/>
        <w:numPr>
          <w:ilvl w:val="0"/>
          <w:numId w:val="28"/>
        </w:numPr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Заполнить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поля</w:t>
      </w:r>
      <w:proofErr w:type="spellEnd"/>
      <w:r>
        <w:rPr>
          <w:rFonts w:ascii="Times New Roman" w:hAnsi="Times New Roman"/>
          <w:color w:val="333333"/>
          <w:sz w:val="28"/>
        </w:rPr>
        <w:t>:</w:t>
      </w:r>
    </w:p>
    <w:p w:rsidR="00501DB4" w:rsidRDefault="000E37E8" w:rsidP="00863107">
      <w:pPr>
        <w:pStyle w:val="HMNormal2"/>
        <w:numPr>
          <w:ilvl w:val="0"/>
          <w:numId w:val="29"/>
        </w:numPr>
        <w:jc w:val="both"/>
      </w:pPr>
      <w:r>
        <w:rPr>
          <w:rFonts w:ascii="Times New Roman" w:hAnsi="Times New Roman"/>
          <w:color w:val="333333"/>
          <w:sz w:val="28"/>
        </w:rPr>
        <w:t xml:space="preserve"> «Email» (</w:t>
      </w:r>
      <w:proofErr w:type="spellStart"/>
      <w:r>
        <w:rPr>
          <w:rFonts w:ascii="Times New Roman" w:hAnsi="Times New Roman"/>
          <w:color w:val="333333"/>
          <w:sz w:val="28"/>
        </w:rPr>
        <w:t>адрес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электронной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почты</w:t>
      </w:r>
      <w:proofErr w:type="spellEnd"/>
      <w:r>
        <w:rPr>
          <w:rFonts w:ascii="Times New Roman" w:hAnsi="Times New Roman"/>
          <w:color w:val="333333"/>
          <w:sz w:val="28"/>
        </w:rPr>
        <w:t>);</w:t>
      </w:r>
    </w:p>
    <w:p w:rsidR="00501DB4" w:rsidRPr="000E37E8" w:rsidRDefault="000E37E8" w:rsidP="00863107">
      <w:pPr>
        <w:numPr>
          <w:ilvl w:val="0"/>
          <w:numId w:val="29"/>
        </w:numPr>
        <w:shd w:val="clear" w:color="auto" w:fill="FFFFFF"/>
        <w:spacing w:after="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«Пароль» (должен содержать не менее 6 символов, цифры и буквы);</w:t>
      </w:r>
    </w:p>
    <w:p w:rsidR="00501DB4" w:rsidRPr="000E37E8" w:rsidRDefault="000E37E8" w:rsidP="00863107">
      <w:pPr>
        <w:numPr>
          <w:ilvl w:val="0"/>
          <w:numId w:val="29"/>
        </w:numPr>
        <w:shd w:val="clear" w:color="auto" w:fill="FFFFFF"/>
        <w:spacing w:after="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«Повторите пароль» (для контроля ошибок ввода);</w:t>
      </w:r>
    </w:p>
    <w:p w:rsidR="00501DB4" w:rsidRPr="000E37E8" w:rsidRDefault="000E37E8" w:rsidP="00863107">
      <w:pPr>
        <w:numPr>
          <w:ilvl w:val="0"/>
          <w:numId w:val="29"/>
        </w:numPr>
        <w:shd w:val="clear" w:color="auto" w:fill="FFFFFF"/>
        <w:spacing w:after="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«Мобильный телефон» (10 цифр без пробелов и дополнительных знаков, в формате – код оператора, телефон);</w:t>
      </w:r>
    </w:p>
    <w:p w:rsidR="00501DB4" w:rsidRDefault="000E37E8" w:rsidP="00863107">
      <w:pPr>
        <w:numPr>
          <w:ilvl w:val="0"/>
          <w:numId w:val="29"/>
        </w:numPr>
        <w:shd w:val="clear" w:color="auto" w:fill="FFFFFF"/>
        <w:spacing w:after="0"/>
        <w:jc w:val="both"/>
      </w:pPr>
      <w:r>
        <w:rPr>
          <w:rFonts w:ascii="Times New Roman" w:hAnsi="Times New Roman"/>
          <w:color w:val="333333"/>
          <w:sz w:val="28"/>
        </w:rPr>
        <w:t>«</w:t>
      </w:r>
      <w:proofErr w:type="spellStart"/>
      <w:r>
        <w:rPr>
          <w:rFonts w:ascii="Times New Roman" w:hAnsi="Times New Roman"/>
          <w:color w:val="333333"/>
          <w:sz w:val="28"/>
        </w:rPr>
        <w:t>Имя</w:t>
      </w:r>
      <w:proofErr w:type="spellEnd"/>
      <w:r>
        <w:rPr>
          <w:rFonts w:ascii="Times New Roman" w:hAnsi="Times New Roman"/>
          <w:color w:val="333333"/>
          <w:sz w:val="28"/>
        </w:rPr>
        <w:t>»;</w:t>
      </w:r>
    </w:p>
    <w:p w:rsidR="00501DB4" w:rsidRDefault="000E37E8" w:rsidP="00863107">
      <w:pPr>
        <w:numPr>
          <w:ilvl w:val="0"/>
          <w:numId w:val="29"/>
        </w:numPr>
        <w:shd w:val="clear" w:color="auto" w:fill="FFFFFF"/>
        <w:spacing w:after="0"/>
        <w:jc w:val="both"/>
      </w:pPr>
      <w:r>
        <w:rPr>
          <w:rFonts w:ascii="Times New Roman" w:hAnsi="Times New Roman"/>
          <w:color w:val="333333"/>
          <w:sz w:val="28"/>
        </w:rPr>
        <w:t>«</w:t>
      </w:r>
      <w:proofErr w:type="spellStart"/>
      <w:r>
        <w:rPr>
          <w:rFonts w:ascii="Times New Roman" w:hAnsi="Times New Roman"/>
          <w:color w:val="333333"/>
          <w:sz w:val="28"/>
        </w:rPr>
        <w:t>Фамилия</w:t>
      </w:r>
      <w:proofErr w:type="spellEnd"/>
      <w:r>
        <w:rPr>
          <w:rFonts w:ascii="Times New Roman" w:hAnsi="Times New Roman"/>
          <w:color w:val="333333"/>
          <w:sz w:val="28"/>
        </w:rPr>
        <w:t>»;</w:t>
      </w:r>
    </w:p>
    <w:p w:rsidR="00501DB4" w:rsidRDefault="000E37E8" w:rsidP="00863107">
      <w:pPr>
        <w:numPr>
          <w:ilvl w:val="0"/>
          <w:numId w:val="29"/>
        </w:numPr>
        <w:shd w:val="clear" w:color="auto" w:fill="FFFFFF"/>
        <w:spacing w:after="0"/>
        <w:jc w:val="both"/>
      </w:pPr>
      <w:r>
        <w:rPr>
          <w:rFonts w:ascii="Times New Roman" w:hAnsi="Times New Roman"/>
          <w:color w:val="333333"/>
          <w:sz w:val="28"/>
        </w:rPr>
        <w:t>«</w:t>
      </w:r>
      <w:proofErr w:type="spellStart"/>
      <w:r>
        <w:rPr>
          <w:rFonts w:ascii="Times New Roman" w:hAnsi="Times New Roman"/>
          <w:color w:val="333333"/>
          <w:sz w:val="28"/>
        </w:rPr>
        <w:t>Отчество</w:t>
      </w:r>
      <w:proofErr w:type="spellEnd"/>
      <w:r>
        <w:rPr>
          <w:rFonts w:ascii="Times New Roman" w:hAnsi="Times New Roman"/>
          <w:color w:val="333333"/>
          <w:sz w:val="28"/>
        </w:rPr>
        <w:t>».</w:t>
      </w:r>
    </w:p>
    <w:p w:rsidR="00501DB4" w:rsidRPr="000E37E8" w:rsidRDefault="000E37E8" w:rsidP="00863107">
      <w:pPr>
        <w:spacing w:after="0"/>
        <w:ind w:firstLine="720"/>
        <w:jc w:val="both"/>
        <w:rPr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t>Отмеченные звездочкой * поля являются обязательными для заполнения!</w:t>
      </w:r>
    </w:p>
    <w:p w:rsidR="00501DB4" w:rsidRPr="000E37E8" w:rsidRDefault="000E37E8" w:rsidP="00863107">
      <w:pPr>
        <w:spacing w:after="0"/>
        <w:ind w:firstLine="720"/>
        <w:jc w:val="both"/>
        <w:rPr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t xml:space="preserve"> 4. Подтвердить свое согласие с Правилами обработки персональных данных, поставив галку в соответствующем поле (ознакомиться с Правилами можно, нажав на выделенную цветом ссылку);</w:t>
      </w:r>
    </w:p>
    <w:p w:rsidR="00501DB4" w:rsidRDefault="000E37E8" w:rsidP="00863107">
      <w:pPr>
        <w:spacing w:after="0"/>
        <w:ind w:firstLine="72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5. </w:t>
      </w:r>
      <w:proofErr w:type="spellStart"/>
      <w:r>
        <w:rPr>
          <w:rFonts w:ascii="Times New Roman" w:hAnsi="Times New Roman"/>
          <w:color w:val="000000"/>
          <w:sz w:val="28"/>
        </w:rPr>
        <w:t>Нажать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кнопку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«</w:t>
      </w:r>
      <w:proofErr w:type="spellStart"/>
      <w:r>
        <w:rPr>
          <w:rFonts w:ascii="Times New Roman" w:hAnsi="Times New Roman"/>
          <w:color w:val="333333"/>
          <w:sz w:val="28"/>
        </w:rPr>
        <w:t>Продолжить</w:t>
      </w:r>
      <w:proofErr w:type="spellEnd"/>
      <w:r>
        <w:rPr>
          <w:rFonts w:ascii="Times New Roman" w:hAnsi="Times New Roman"/>
          <w:color w:val="333333"/>
          <w:sz w:val="28"/>
        </w:rPr>
        <w:t>» (</w:t>
      </w:r>
      <w:proofErr w:type="spellStart"/>
      <w:r>
        <w:rPr>
          <w:rFonts w:ascii="Times New Roman" w:hAnsi="Times New Roman"/>
          <w:color w:val="333333"/>
          <w:sz w:val="28"/>
        </w:rPr>
        <w:t>рисунок</w:t>
      </w:r>
      <w:proofErr w:type="spellEnd"/>
      <w:r>
        <w:rPr>
          <w:rFonts w:ascii="Times New Roman" w:hAnsi="Times New Roman"/>
          <w:color w:val="333333"/>
          <w:sz w:val="28"/>
        </w:rPr>
        <w:t xml:space="preserve"> 25).</w:t>
      </w:r>
    </w:p>
    <w:p w:rsidR="00863107" w:rsidRDefault="00863107" w:rsidP="00863107">
      <w:pPr>
        <w:spacing w:after="0"/>
        <w:ind w:firstLine="720"/>
        <w:jc w:val="both"/>
      </w:pPr>
    </w:p>
    <w:p w:rsidR="00501DB4" w:rsidRDefault="000E37E8" w:rsidP="00863107">
      <w:pPr>
        <w:spacing w:after="0"/>
        <w:ind w:firstLine="72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4619A74F" wp14:editId="6134504C">
            <wp:extent cx="1562100" cy="2771775"/>
            <wp:effectExtent l="0" t="0" r="0" b="0"/>
            <wp:docPr id="33" name="P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страция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2EF96234" wp14:editId="303942A1">
            <wp:extent cx="1562100" cy="2771775"/>
            <wp:effectExtent l="0" t="0" r="0" b="0"/>
            <wp:docPr id="34" name="Pic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страция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07" w:rsidRDefault="00863107" w:rsidP="00863107">
      <w:pPr>
        <w:spacing w:after="0"/>
        <w:ind w:firstLine="720"/>
        <w:jc w:val="center"/>
      </w:pPr>
    </w:p>
    <w:p w:rsidR="00501DB4" w:rsidRDefault="000E37E8" w:rsidP="00863107">
      <w:pPr>
        <w:spacing w:after="0"/>
        <w:jc w:val="center"/>
        <w:rPr>
          <w:rStyle w:val="HMImageCaption"/>
          <w:rFonts w:ascii="Times New Roman" w:hAnsi="Times New Roman"/>
          <w:b w:val="0"/>
          <w:sz w:val="28"/>
          <w:lang w:val="ru-RU"/>
        </w:rPr>
      </w:pP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>Рисунок 25. Регистрация Пользователя в Приложении</w:t>
      </w:r>
    </w:p>
    <w:p w:rsidR="00863107" w:rsidRPr="000E37E8" w:rsidRDefault="00863107" w:rsidP="00863107">
      <w:pPr>
        <w:spacing w:after="0"/>
        <w:jc w:val="center"/>
        <w:rPr>
          <w:lang w:val="ru-RU"/>
        </w:rPr>
      </w:pPr>
    </w:p>
    <w:p w:rsidR="00501DB4" w:rsidRPr="000E37E8" w:rsidRDefault="000E37E8" w:rsidP="00863107">
      <w:pPr>
        <w:spacing w:after="0"/>
        <w:ind w:firstLine="70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6. Подтвердить адрес электронной почты. Для этого необходимо проверить указанный при регистрации ящик и скопировать код подтверждения из полученного от Системы письма в соответствующее поле. Затем нажать на кнопку «Продолжить». Также можно подтвердить адрес электронной почты, перейдя по содержащейся в письме ссылке.</w:t>
      </w:r>
    </w:p>
    <w:p w:rsidR="00501DB4" w:rsidRPr="000E37E8" w:rsidRDefault="000E37E8" w:rsidP="00863107">
      <w:pPr>
        <w:spacing w:after="0"/>
        <w:ind w:firstLine="70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Если Пользователь по какой-либо причине не получил в течение нескольких минут письмо от Системы, необходимо нажать на кнопку «Выслать повторно» под полем «Код подтверждения».</w:t>
      </w:r>
    </w:p>
    <w:p w:rsidR="00501DB4" w:rsidRPr="000E37E8" w:rsidRDefault="000E37E8" w:rsidP="00863107">
      <w:pPr>
        <w:spacing w:after="0"/>
        <w:ind w:firstLine="70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7. Подтвердить номер телефона. Для этого необходимо ввести код из СМС-сообщения, направленного Системой на указанный Пользователем номер телефона. Затем нажать кнопку «Продолжить».</w:t>
      </w:r>
    </w:p>
    <w:p w:rsidR="00501DB4" w:rsidRPr="000E37E8" w:rsidRDefault="000E37E8" w:rsidP="00863107">
      <w:pPr>
        <w:spacing w:after="0"/>
        <w:ind w:firstLine="70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Если Пользователь по какой-либо причине не получил в течение нескольких минут сообщение от Системы, необходимо нажать кнопку «Выслать повторно» под полем «Код подтверждения».</w:t>
      </w:r>
    </w:p>
    <w:p w:rsidR="00501DB4" w:rsidRDefault="000E37E8" w:rsidP="00863107">
      <w:pPr>
        <w:spacing w:after="0"/>
        <w:ind w:firstLine="705"/>
        <w:jc w:val="both"/>
        <w:rPr>
          <w:rFonts w:ascii="Times New Roman" w:hAnsi="Times New Roman"/>
          <w:color w:val="333333"/>
          <w:sz w:val="28"/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После успешной регистрации Пользователь будет перенаправлен на страницу Интернет-портала. </w:t>
      </w:r>
    </w:p>
    <w:p w:rsidR="00863107" w:rsidRPr="000E37E8" w:rsidRDefault="00863107" w:rsidP="00863107">
      <w:pPr>
        <w:spacing w:after="0"/>
        <w:ind w:firstLine="705"/>
        <w:jc w:val="both"/>
        <w:rPr>
          <w:lang w:val="ru-RU"/>
        </w:rPr>
      </w:pPr>
    </w:p>
    <w:p w:rsidR="00501DB4" w:rsidRPr="00B31170" w:rsidRDefault="00501DB4" w:rsidP="00863107">
      <w:pPr>
        <w:spacing w:after="0"/>
        <w:ind w:firstLine="705"/>
        <w:jc w:val="center"/>
        <w:rPr>
          <w:lang w:val="ru-RU"/>
        </w:rPr>
      </w:pPr>
    </w:p>
    <w:p w:rsidR="00863107" w:rsidRPr="00B31170" w:rsidRDefault="00863107" w:rsidP="00863107">
      <w:pPr>
        <w:spacing w:after="0"/>
        <w:ind w:firstLine="705"/>
        <w:jc w:val="center"/>
        <w:rPr>
          <w:lang w:val="ru-RU"/>
        </w:rPr>
      </w:pPr>
    </w:p>
    <w:p w:rsidR="00501DB4" w:rsidRPr="000E37E8" w:rsidRDefault="000E37E8" w:rsidP="00A83E3C">
      <w:pPr>
        <w:spacing w:after="0"/>
        <w:ind w:firstLine="70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lastRenderedPageBreak/>
        <w:t>Для возврата в Приложение необходимо нажать кнопку «Отменить», расположенную в левом верхнем углу экрана, после чего Пользователю будет предложено авторизоваться в Приложении (рисунок 2</w:t>
      </w:r>
      <w:r w:rsidR="00FD0700">
        <w:rPr>
          <w:rFonts w:ascii="Times New Roman" w:hAnsi="Times New Roman"/>
          <w:color w:val="333333"/>
          <w:sz w:val="28"/>
          <w:lang w:val="ru-RU"/>
        </w:rPr>
        <w:t>6</w:t>
      </w:r>
      <w:r w:rsidRPr="000E37E8">
        <w:rPr>
          <w:rFonts w:ascii="Times New Roman" w:hAnsi="Times New Roman"/>
          <w:color w:val="333333"/>
          <w:sz w:val="28"/>
          <w:lang w:val="ru-RU"/>
        </w:rPr>
        <w:t>).</w:t>
      </w:r>
    </w:p>
    <w:p w:rsidR="00501DB4" w:rsidRPr="000E37E8" w:rsidRDefault="00501DB4" w:rsidP="00863107">
      <w:pPr>
        <w:spacing w:after="0"/>
        <w:ind w:firstLine="705"/>
        <w:rPr>
          <w:lang w:val="ru-RU"/>
        </w:rPr>
      </w:pPr>
    </w:p>
    <w:p w:rsidR="00501DB4" w:rsidRDefault="00B31170" w:rsidP="00FD39DC">
      <w:pPr>
        <w:spacing w:after="0"/>
        <w:ind w:firstLine="85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1770559" cy="3142743"/>
            <wp:effectExtent l="0" t="0" r="1270" b="635"/>
            <wp:docPr id="116" name="Рисунок 116" descr="C:\Users\ospishheva\AppData\Local\Microsoft\Windows\INetCache\Content.Word\IMG_3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spishheva\AppData\Local\Microsoft\Windows\INetCache\Content.Word\IMG_383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49" cy="315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07" w:rsidRDefault="00863107" w:rsidP="00863107">
      <w:pPr>
        <w:spacing w:after="0"/>
        <w:jc w:val="center"/>
      </w:pPr>
    </w:p>
    <w:p w:rsidR="00501DB4" w:rsidRDefault="000E37E8" w:rsidP="00863107">
      <w:pPr>
        <w:spacing w:after="0"/>
        <w:jc w:val="center"/>
        <w:rPr>
          <w:rStyle w:val="HMImageCaption"/>
          <w:rFonts w:ascii="Times New Roman" w:hAnsi="Times New Roman"/>
          <w:b w:val="0"/>
          <w:sz w:val="28"/>
        </w:rPr>
      </w:pPr>
      <w:proofErr w:type="spellStart"/>
      <w:r>
        <w:rPr>
          <w:rStyle w:val="HMImageCaption"/>
          <w:rFonts w:ascii="Times New Roman" w:hAnsi="Times New Roman"/>
          <w:b w:val="0"/>
          <w:sz w:val="28"/>
        </w:rPr>
        <w:t>Рисунок</w:t>
      </w:r>
      <w:proofErr w:type="spellEnd"/>
      <w:r>
        <w:rPr>
          <w:rStyle w:val="HMImageCaption"/>
          <w:rFonts w:ascii="Times New Roman" w:hAnsi="Times New Roman"/>
          <w:b w:val="0"/>
          <w:sz w:val="28"/>
        </w:rPr>
        <w:t xml:space="preserve"> 2</w:t>
      </w:r>
      <w:r w:rsidR="00FD0700">
        <w:rPr>
          <w:rStyle w:val="HMImageCaption"/>
          <w:rFonts w:ascii="Times New Roman" w:hAnsi="Times New Roman"/>
          <w:b w:val="0"/>
          <w:sz w:val="28"/>
          <w:lang w:val="ru-RU"/>
        </w:rPr>
        <w:t>6</w:t>
      </w:r>
      <w:r>
        <w:rPr>
          <w:rStyle w:val="HMImageCaption"/>
          <w:rFonts w:ascii="Times New Roman" w:hAnsi="Times New Roman"/>
          <w:b w:val="0"/>
          <w:sz w:val="28"/>
        </w:rPr>
        <w:t xml:space="preserve">. </w:t>
      </w:r>
      <w:proofErr w:type="spellStart"/>
      <w:r>
        <w:rPr>
          <w:rStyle w:val="HMImageCaption"/>
          <w:rFonts w:ascii="Times New Roman" w:hAnsi="Times New Roman"/>
          <w:b w:val="0"/>
          <w:sz w:val="28"/>
        </w:rPr>
        <w:t>Авторизация</w:t>
      </w:r>
      <w:proofErr w:type="spellEnd"/>
      <w:r>
        <w:rPr>
          <w:rStyle w:val="HMImageCaption"/>
          <w:rFonts w:ascii="Times New Roman" w:hAnsi="Times New Roman"/>
          <w:b w:val="0"/>
          <w:sz w:val="28"/>
        </w:rPr>
        <w:t xml:space="preserve"> в </w:t>
      </w:r>
      <w:proofErr w:type="spellStart"/>
      <w:r>
        <w:rPr>
          <w:rStyle w:val="HMImageCaption"/>
          <w:rFonts w:ascii="Times New Roman" w:hAnsi="Times New Roman"/>
          <w:b w:val="0"/>
          <w:sz w:val="28"/>
        </w:rPr>
        <w:t>Приложении</w:t>
      </w:r>
      <w:proofErr w:type="spellEnd"/>
    </w:p>
    <w:p w:rsidR="00863107" w:rsidRDefault="00863107" w:rsidP="00863107">
      <w:pPr>
        <w:spacing w:after="0"/>
        <w:jc w:val="center"/>
      </w:pPr>
    </w:p>
    <w:p w:rsidR="00501DB4" w:rsidRPr="000E37E8" w:rsidRDefault="000E37E8" w:rsidP="00863107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39" w:name="________2"/>
      <w:bookmarkStart w:id="40" w:name="_Toc506300264"/>
      <w:r w:rsidRPr="000E37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Авторизация в Приложении (вход в Личный кабинет)</w:t>
      </w:r>
      <w:bookmarkEnd w:id="39"/>
      <w:bookmarkEnd w:id="40"/>
    </w:p>
    <w:p w:rsidR="00501DB4" w:rsidRPr="000E37E8" w:rsidRDefault="000E37E8" w:rsidP="00863107">
      <w:pPr>
        <w:pStyle w:val="HMNormal2"/>
        <w:ind w:firstLine="720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Вход в Личный кабинет возможен только для зарегистрированных Пользователей (</w:t>
      </w:r>
      <w:proofErr w:type="spellStart"/>
      <w:r w:rsidRPr="000E37E8">
        <w:rPr>
          <w:rStyle w:val="HMNormal"/>
          <w:rFonts w:ascii="Times New Roman" w:hAnsi="Times New Roman"/>
          <w:sz w:val="28"/>
          <w:lang w:val="ru-RU"/>
        </w:rPr>
        <w:t>см.раздел</w:t>
      </w:r>
      <w:proofErr w:type="spellEnd"/>
      <w:r w:rsidRPr="000E37E8">
        <w:rPr>
          <w:rStyle w:val="HMNormal"/>
          <w:rFonts w:ascii="Times New Roman" w:hAnsi="Times New Roman"/>
          <w:sz w:val="28"/>
          <w:lang w:val="ru-RU"/>
        </w:rPr>
        <w:t xml:space="preserve"> </w:t>
      </w:r>
      <w:hyperlink w:anchor="___4">
        <w:r w:rsidRPr="000E37E8">
          <w:rPr>
            <w:rFonts w:ascii="Times New Roman" w:hAnsi="Times New Roman"/>
            <w:color w:val="0000FF"/>
            <w:sz w:val="28"/>
            <w:u w:val="single"/>
            <w:lang w:val="ru-RU"/>
          </w:rPr>
          <w:t>«Регистрация Пользователя в Приложении»</w:t>
        </w:r>
      </w:hyperlink>
      <w:r w:rsidRPr="000E37E8">
        <w:rPr>
          <w:rFonts w:ascii="Times New Roman" w:hAnsi="Times New Roman"/>
          <w:color w:val="333333"/>
          <w:sz w:val="28"/>
          <w:lang w:val="ru-RU"/>
        </w:rPr>
        <w:t>).</w:t>
      </w:r>
    </w:p>
    <w:p w:rsidR="00501DB4" w:rsidRPr="000E37E8" w:rsidRDefault="000E37E8" w:rsidP="00863107">
      <w:pPr>
        <w:pStyle w:val="HMNormal2"/>
        <w:ind w:firstLine="72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Для входа в Личный кабинет (авторизации) необходимо:</w:t>
      </w:r>
    </w:p>
    <w:p w:rsidR="00501DB4" w:rsidRPr="000E37E8" w:rsidRDefault="000E37E8" w:rsidP="00863107">
      <w:pPr>
        <w:pStyle w:val="HMNormal2"/>
        <w:ind w:firstLine="72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1. Запустить Приложение;</w:t>
      </w:r>
    </w:p>
    <w:p w:rsidR="00501DB4" w:rsidRPr="000E37E8" w:rsidRDefault="000E37E8" w:rsidP="00863107">
      <w:pPr>
        <w:pStyle w:val="HMNormal2"/>
        <w:ind w:firstLine="72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2. Нажать кнопку «Войти в кабинет» (рисунок 2</w:t>
      </w:r>
      <w:r w:rsidR="00FD0700">
        <w:rPr>
          <w:rFonts w:ascii="Times New Roman" w:hAnsi="Times New Roman"/>
          <w:color w:val="333333"/>
          <w:sz w:val="28"/>
          <w:lang w:val="ru-RU"/>
        </w:rPr>
        <w:t>7</w:t>
      </w:r>
      <w:r w:rsidRPr="000E37E8">
        <w:rPr>
          <w:rFonts w:ascii="Times New Roman" w:hAnsi="Times New Roman"/>
          <w:color w:val="333333"/>
          <w:sz w:val="28"/>
          <w:lang w:val="ru-RU"/>
        </w:rPr>
        <w:t>);</w:t>
      </w:r>
    </w:p>
    <w:p w:rsidR="00501DB4" w:rsidRPr="000E37E8" w:rsidRDefault="00501DB4" w:rsidP="00863107">
      <w:pPr>
        <w:pStyle w:val="HMNormal2"/>
        <w:ind w:firstLine="720"/>
        <w:jc w:val="both"/>
        <w:rPr>
          <w:lang w:val="ru-RU"/>
        </w:rPr>
      </w:pPr>
    </w:p>
    <w:p w:rsidR="00501DB4" w:rsidRDefault="00B31170" w:rsidP="00FD39DC">
      <w:pPr>
        <w:pStyle w:val="HMNormal2"/>
        <w:ind w:firstLine="851"/>
        <w:jc w:val="center"/>
      </w:pPr>
      <w:r w:rsidRPr="0051012C">
        <w:rPr>
          <w:noProof/>
          <w:lang w:val="ru-RU" w:eastAsia="ru-RU"/>
        </w:rPr>
        <w:lastRenderedPageBreak/>
        <w:drawing>
          <wp:inline distT="0" distB="0" distL="0" distR="0" wp14:anchorId="66782C21" wp14:editId="2B41CE6C">
            <wp:extent cx="1781175" cy="3161586"/>
            <wp:effectExtent l="0" t="0" r="0" b="1270"/>
            <wp:docPr id="117" name="Рисунок 117" descr="C:\Users\ospishheva\Desktop\мп\IMG_3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pishheva\Desktop\мп\IMG_382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64" cy="318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jc w:val="center"/>
      </w:pPr>
    </w:p>
    <w:p w:rsidR="00501DB4" w:rsidRPr="000E37E8" w:rsidRDefault="000E37E8" w:rsidP="00863107">
      <w:pPr>
        <w:pStyle w:val="HMNormal2"/>
        <w:jc w:val="center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Рисунок 2</w:t>
      </w:r>
      <w:r w:rsidR="00FD0700">
        <w:rPr>
          <w:rStyle w:val="HMNormal"/>
          <w:rFonts w:ascii="Times New Roman" w:hAnsi="Times New Roman"/>
          <w:sz w:val="28"/>
          <w:lang w:val="ru-RU"/>
        </w:rPr>
        <w:t>7</w:t>
      </w:r>
      <w:r w:rsidRPr="000E37E8">
        <w:rPr>
          <w:rStyle w:val="HMNormal"/>
          <w:rFonts w:ascii="Times New Roman" w:hAnsi="Times New Roman"/>
          <w:sz w:val="28"/>
          <w:lang w:val="ru-RU"/>
        </w:rPr>
        <w:t>. Вход в Приложение</w:t>
      </w:r>
    </w:p>
    <w:p w:rsidR="00501DB4" w:rsidRPr="000E37E8" w:rsidRDefault="00501DB4" w:rsidP="00863107">
      <w:pPr>
        <w:pStyle w:val="HMNormal2"/>
        <w:jc w:val="center"/>
        <w:rPr>
          <w:lang w:val="ru-RU"/>
        </w:rPr>
      </w:pPr>
    </w:p>
    <w:p w:rsidR="00501DB4" w:rsidRPr="000E37E8" w:rsidRDefault="000E37E8" w:rsidP="00863107">
      <w:pPr>
        <w:pStyle w:val="HMNormal2"/>
        <w:ind w:firstLine="73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3. В появившейся форме ввести логин (</w:t>
      </w:r>
      <w:r>
        <w:rPr>
          <w:rFonts w:ascii="Times New Roman" w:hAnsi="Times New Roman"/>
          <w:color w:val="333333"/>
          <w:sz w:val="28"/>
        </w:rPr>
        <w:t>email</w:t>
      </w:r>
      <w:r w:rsidRPr="000E37E8">
        <w:rPr>
          <w:rFonts w:ascii="Times New Roman" w:hAnsi="Times New Roman"/>
          <w:color w:val="333333"/>
          <w:sz w:val="28"/>
          <w:lang w:val="ru-RU"/>
        </w:rPr>
        <w:t>, указанный при регистрации) и пароль;</w:t>
      </w:r>
    </w:p>
    <w:p w:rsidR="00501DB4" w:rsidRPr="000E37E8" w:rsidRDefault="000E37E8" w:rsidP="00863107">
      <w:pPr>
        <w:pStyle w:val="HMNormal2"/>
        <w:ind w:firstLine="73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4. Нажать кнопку «Готово» в правом верхнем углу экрана (рисунок 2</w:t>
      </w:r>
      <w:r w:rsidR="00FD0700">
        <w:rPr>
          <w:rFonts w:ascii="Times New Roman" w:hAnsi="Times New Roman"/>
          <w:color w:val="333333"/>
          <w:sz w:val="28"/>
          <w:lang w:val="ru-RU"/>
        </w:rPr>
        <w:t>8</w:t>
      </w:r>
      <w:r w:rsidRPr="000E37E8">
        <w:rPr>
          <w:rFonts w:ascii="Times New Roman" w:hAnsi="Times New Roman"/>
          <w:color w:val="333333"/>
          <w:sz w:val="28"/>
          <w:lang w:val="ru-RU"/>
        </w:rPr>
        <w:t>).</w:t>
      </w:r>
    </w:p>
    <w:p w:rsidR="00501DB4" w:rsidRPr="000E37E8" w:rsidRDefault="00501DB4" w:rsidP="00863107">
      <w:pPr>
        <w:pStyle w:val="HMNormal2"/>
        <w:ind w:firstLine="735"/>
        <w:jc w:val="both"/>
        <w:rPr>
          <w:lang w:val="ru-RU"/>
        </w:rPr>
      </w:pPr>
    </w:p>
    <w:p w:rsidR="00501DB4" w:rsidRDefault="00B31170" w:rsidP="00FD39DC">
      <w:pPr>
        <w:pStyle w:val="HMNormal2"/>
        <w:ind w:firstLine="851"/>
        <w:jc w:val="center"/>
      </w:pPr>
      <w:r>
        <w:rPr>
          <w:noProof/>
          <w:lang w:val="ru-RU" w:eastAsia="ru-RU"/>
        </w:rPr>
        <w:drawing>
          <wp:inline distT="0" distB="0" distL="0" distR="0" wp14:anchorId="588B5495" wp14:editId="7438C73F">
            <wp:extent cx="1847850" cy="3279936"/>
            <wp:effectExtent l="0" t="0" r="0" b="0"/>
            <wp:docPr id="118" name="Рисунок 118" descr="C:\Users\ospishheva\AppData\Local\Microsoft\Windows\INetCache\Content.Word\IMG_3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spishheva\AppData\Local\Microsoft\Windows\INetCache\Content.Word\IMG_383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28" cy="328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jc w:val="center"/>
      </w:pPr>
    </w:p>
    <w:p w:rsidR="00501DB4" w:rsidRPr="000E37E8" w:rsidRDefault="00FD0700" w:rsidP="00863107">
      <w:pPr>
        <w:pStyle w:val="HMNormal2"/>
        <w:jc w:val="center"/>
        <w:rPr>
          <w:lang w:val="ru-RU"/>
        </w:rPr>
      </w:pPr>
      <w:r>
        <w:rPr>
          <w:rStyle w:val="HMImageCaption"/>
          <w:rFonts w:ascii="Times New Roman" w:hAnsi="Times New Roman"/>
          <w:b w:val="0"/>
          <w:sz w:val="28"/>
          <w:lang w:val="ru-RU"/>
        </w:rPr>
        <w:t>Рисунок 28</w:t>
      </w:r>
      <w:r w:rsidR="000E37E8" w:rsidRPr="000E37E8">
        <w:rPr>
          <w:rStyle w:val="HMImageCaption"/>
          <w:rFonts w:ascii="Times New Roman" w:hAnsi="Times New Roman"/>
          <w:b w:val="0"/>
          <w:sz w:val="28"/>
          <w:lang w:val="ru-RU"/>
        </w:rPr>
        <w:t>. Авторизация в Приложении</w:t>
      </w:r>
    </w:p>
    <w:p w:rsidR="00501DB4" w:rsidRPr="00FD0700" w:rsidRDefault="000E37E8" w:rsidP="00863107">
      <w:pPr>
        <w:pStyle w:val="HMNormal2"/>
        <w:ind w:firstLine="72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lastRenderedPageBreak/>
        <w:t xml:space="preserve">После успешной авторизации Пользователю будет предоставлена возможность контролировать свой парковочный счет, оплачивать парковки и т.д.  </w:t>
      </w:r>
      <w:r w:rsidR="00FD0700">
        <w:rPr>
          <w:rFonts w:ascii="Times New Roman" w:hAnsi="Times New Roman"/>
          <w:color w:val="333333"/>
          <w:sz w:val="28"/>
          <w:lang w:val="ru-RU"/>
        </w:rPr>
        <w:t>(рисунок 29</w:t>
      </w:r>
      <w:r w:rsidRPr="00FD0700">
        <w:rPr>
          <w:rFonts w:ascii="Times New Roman" w:hAnsi="Times New Roman"/>
          <w:color w:val="333333"/>
          <w:sz w:val="28"/>
          <w:lang w:val="ru-RU"/>
        </w:rPr>
        <w:t>).</w:t>
      </w:r>
    </w:p>
    <w:p w:rsidR="00501DB4" w:rsidRPr="00FD0700" w:rsidRDefault="00501DB4" w:rsidP="00863107">
      <w:pPr>
        <w:pStyle w:val="HMNormal2"/>
        <w:ind w:firstLine="720"/>
        <w:jc w:val="both"/>
        <w:rPr>
          <w:lang w:val="ru-RU"/>
        </w:rPr>
      </w:pPr>
    </w:p>
    <w:p w:rsidR="00501DB4" w:rsidRDefault="002B0B7D" w:rsidP="00FD39DC">
      <w:pPr>
        <w:pStyle w:val="HMNormal2"/>
        <w:ind w:firstLine="851"/>
        <w:jc w:val="center"/>
      </w:pPr>
      <w:r w:rsidRPr="002B0B7D">
        <w:rPr>
          <w:noProof/>
          <w:lang w:val="ru-RU" w:eastAsia="ru-RU"/>
        </w:rPr>
        <w:drawing>
          <wp:inline distT="0" distB="0" distL="0" distR="0">
            <wp:extent cx="1824498" cy="3238484"/>
            <wp:effectExtent l="0" t="0" r="4445" b="635"/>
            <wp:docPr id="7" name="Рисунок 7" descr="C:\Users\ospishheva\Desktop\мп\IMG_3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pishheva\Desktop\мп\IMG_383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93" cy="32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jc w:val="center"/>
      </w:pPr>
    </w:p>
    <w:p w:rsidR="00501DB4" w:rsidRDefault="000E37E8" w:rsidP="00863107">
      <w:pPr>
        <w:pStyle w:val="HMNormal2"/>
        <w:jc w:val="center"/>
      </w:pPr>
      <w:proofErr w:type="spellStart"/>
      <w:r>
        <w:rPr>
          <w:rStyle w:val="HMImageCaption"/>
          <w:rFonts w:ascii="Times New Roman" w:hAnsi="Times New Roman"/>
          <w:b w:val="0"/>
          <w:sz w:val="28"/>
        </w:rPr>
        <w:t>Рисунок</w:t>
      </w:r>
      <w:proofErr w:type="spellEnd"/>
      <w:r>
        <w:rPr>
          <w:rStyle w:val="HMImageCaption"/>
          <w:rFonts w:ascii="Times New Roman" w:hAnsi="Times New Roman"/>
          <w:b w:val="0"/>
          <w:sz w:val="28"/>
        </w:rPr>
        <w:t xml:space="preserve"> </w:t>
      </w:r>
      <w:r w:rsidR="00FD0700">
        <w:rPr>
          <w:rStyle w:val="HMImageCaption"/>
          <w:rFonts w:ascii="Times New Roman" w:hAnsi="Times New Roman"/>
          <w:b w:val="0"/>
          <w:sz w:val="28"/>
          <w:lang w:val="ru-RU"/>
        </w:rPr>
        <w:t>29</w:t>
      </w:r>
      <w:r>
        <w:rPr>
          <w:rStyle w:val="HMImageCaption"/>
          <w:rFonts w:ascii="Times New Roman" w:hAnsi="Times New Roman"/>
          <w:b w:val="0"/>
          <w:sz w:val="28"/>
        </w:rPr>
        <w:t xml:space="preserve">. </w:t>
      </w:r>
      <w:proofErr w:type="spellStart"/>
      <w:r>
        <w:rPr>
          <w:rStyle w:val="HMImageCaption"/>
          <w:rFonts w:ascii="Times New Roman" w:hAnsi="Times New Roman"/>
          <w:b w:val="0"/>
          <w:sz w:val="28"/>
        </w:rPr>
        <w:t>Экран</w:t>
      </w:r>
      <w:proofErr w:type="spellEnd"/>
      <w:r>
        <w:rPr>
          <w:rStyle w:val="HMImageCaption"/>
          <w:rFonts w:ascii="Times New Roman" w:hAnsi="Times New Roman"/>
          <w:b w:val="0"/>
          <w:sz w:val="28"/>
        </w:rPr>
        <w:t xml:space="preserve"> </w:t>
      </w:r>
      <w:proofErr w:type="spellStart"/>
      <w:r>
        <w:rPr>
          <w:rStyle w:val="HMImageCaption"/>
          <w:rFonts w:ascii="Times New Roman" w:hAnsi="Times New Roman"/>
          <w:b w:val="0"/>
          <w:sz w:val="28"/>
        </w:rPr>
        <w:t>карты</w:t>
      </w:r>
      <w:proofErr w:type="spellEnd"/>
      <w:r>
        <w:rPr>
          <w:rStyle w:val="HMImageCaption"/>
          <w:rFonts w:ascii="Times New Roman" w:hAnsi="Times New Roman"/>
          <w:b w:val="0"/>
          <w:sz w:val="28"/>
        </w:rPr>
        <w:t xml:space="preserve"> </w:t>
      </w:r>
      <w:proofErr w:type="spellStart"/>
      <w:r>
        <w:rPr>
          <w:rStyle w:val="HMImageCaption"/>
          <w:rFonts w:ascii="Times New Roman" w:hAnsi="Times New Roman"/>
          <w:b w:val="0"/>
          <w:sz w:val="28"/>
        </w:rPr>
        <w:t>Приложения</w:t>
      </w:r>
      <w:proofErr w:type="spellEnd"/>
    </w:p>
    <w:p w:rsidR="00501DB4" w:rsidRDefault="00501DB4" w:rsidP="00863107">
      <w:pPr>
        <w:pStyle w:val="HMNormal2"/>
      </w:pPr>
    </w:p>
    <w:p w:rsidR="00501DB4" w:rsidRPr="000E37E8" w:rsidRDefault="000E37E8" w:rsidP="00863107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41" w:name="_Toc506300265"/>
      <w:r w:rsidRPr="000E37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0E37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становление и смена пароля для входа в Личный кабинет</w:t>
      </w:r>
      <w:bookmarkEnd w:id="41"/>
    </w:p>
    <w:p w:rsidR="00501DB4" w:rsidRPr="000E37E8" w:rsidRDefault="000E37E8" w:rsidP="00863107">
      <w:pPr>
        <w:pStyle w:val="HMNormal2"/>
        <w:ind w:firstLine="750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Если Пользователь забыл или потерял пароль доступа к Личному кабинету, можно воспользоваться опцией восстановления пароля. Для этого необходимо выполнить следующие действия:</w:t>
      </w:r>
    </w:p>
    <w:p w:rsidR="00501DB4" w:rsidRPr="000E37E8" w:rsidRDefault="000E37E8" w:rsidP="00863107">
      <w:pPr>
        <w:pStyle w:val="HMNormal2"/>
        <w:ind w:firstLine="750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1. Запустить Приложение;</w:t>
      </w:r>
    </w:p>
    <w:p w:rsidR="00501DB4" w:rsidRPr="000E37E8" w:rsidRDefault="000E37E8" w:rsidP="00863107">
      <w:pPr>
        <w:pStyle w:val="HMNormal2"/>
        <w:ind w:firstLine="750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2. Нажать на кнопку </w:t>
      </w:r>
      <w:r w:rsidRPr="000E37E8">
        <w:rPr>
          <w:rFonts w:ascii="Times New Roman" w:hAnsi="Times New Roman"/>
          <w:color w:val="333333"/>
          <w:sz w:val="28"/>
          <w:lang w:val="ru-RU"/>
        </w:rPr>
        <w:t>«Войти в кабинет»;</w:t>
      </w:r>
    </w:p>
    <w:p w:rsidR="00501DB4" w:rsidRPr="000E37E8" w:rsidRDefault="000E37E8" w:rsidP="00863107">
      <w:pPr>
        <w:pStyle w:val="HMNormal2"/>
        <w:ind w:firstLine="75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3. Найти под полем «Пароль» ссылку «Восстановить пароль» и нажать на нее (рисунок 3</w:t>
      </w:r>
      <w:r w:rsidR="00FD0700">
        <w:rPr>
          <w:rFonts w:ascii="Times New Roman" w:hAnsi="Times New Roman"/>
          <w:color w:val="333333"/>
          <w:sz w:val="28"/>
          <w:lang w:val="ru-RU"/>
        </w:rPr>
        <w:t>0</w:t>
      </w:r>
      <w:r w:rsidRPr="000E37E8">
        <w:rPr>
          <w:rFonts w:ascii="Times New Roman" w:hAnsi="Times New Roman"/>
          <w:color w:val="333333"/>
          <w:sz w:val="28"/>
          <w:lang w:val="ru-RU"/>
        </w:rPr>
        <w:t>);</w:t>
      </w:r>
    </w:p>
    <w:p w:rsidR="00501DB4" w:rsidRPr="000E37E8" w:rsidRDefault="00501DB4" w:rsidP="00863107">
      <w:pPr>
        <w:pStyle w:val="HMNormal2"/>
        <w:ind w:firstLine="750"/>
        <w:jc w:val="both"/>
        <w:rPr>
          <w:lang w:val="ru-RU"/>
        </w:rPr>
      </w:pPr>
    </w:p>
    <w:p w:rsidR="00501DB4" w:rsidRDefault="000E37E8" w:rsidP="00FD39DC">
      <w:pPr>
        <w:pStyle w:val="HMNormal2"/>
        <w:ind w:firstLine="85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208A599F" wp14:editId="769CDD95">
            <wp:extent cx="1762125" cy="3124258"/>
            <wp:effectExtent l="0" t="0" r="0" b="0"/>
            <wp:docPr id="40" name="Pic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ризация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058" cy="312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07" w:rsidRDefault="00863107" w:rsidP="00863107">
      <w:pPr>
        <w:pStyle w:val="HMNormal2"/>
        <w:jc w:val="center"/>
      </w:pPr>
    </w:p>
    <w:p w:rsidR="00501DB4" w:rsidRDefault="000E37E8" w:rsidP="00863107">
      <w:pPr>
        <w:pStyle w:val="HMNormal2"/>
        <w:jc w:val="center"/>
        <w:rPr>
          <w:rStyle w:val="HMImageCaption"/>
          <w:rFonts w:ascii="Times New Roman" w:hAnsi="Times New Roman"/>
          <w:b w:val="0"/>
          <w:sz w:val="28"/>
          <w:lang w:val="ru-RU"/>
        </w:rPr>
      </w:pP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>Рисунок 3</w:t>
      </w:r>
      <w:r w:rsidR="00FD0700">
        <w:rPr>
          <w:rStyle w:val="HMImageCaption"/>
          <w:rFonts w:ascii="Times New Roman" w:hAnsi="Times New Roman"/>
          <w:b w:val="0"/>
          <w:sz w:val="28"/>
          <w:lang w:val="ru-RU"/>
        </w:rPr>
        <w:t>0</w:t>
      </w: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>. Авторизация в Приложении</w:t>
      </w:r>
    </w:p>
    <w:p w:rsidR="00863107" w:rsidRPr="000E37E8" w:rsidRDefault="00863107" w:rsidP="00863107">
      <w:pPr>
        <w:pStyle w:val="HMNormal2"/>
        <w:jc w:val="center"/>
        <w:rPr>
          <w:lang w:val="ru-RU"/>
        </w:rPr>
      </w:pPr>
    </w:p>
    <w:p w:rsidR="00501DB4" w:rsidRPr="000E37E8" w:rsidRDefault="000E37E8" w:rsidP="00863107">
      <w:pPr>
        <w:pStyle w:val="HMNormal2"/>
        <w:ind w:firstLine="76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4. На следующем экране указать способ восстановления пароля (</w:t>
      </w:r>
      <w:r>
        <w:rPr>
          <w:rFonts w:ascii="Times New Roman" w:hAnsi="Times New Roman"/>
          <w:color w:val="333333"/>
          <w:sz w:val="28"/>
        </w:rPr>
        <w:t>email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 или телефон) (рисунок 3</w:t>
      </w:r>
      <w:r w:rsidR="00FD0700">
        <w:rPr>
          <w:rFonts w:ascii="Times New Roman" w:hAnsi="Times New Roman"/>
          <w:color w:val="333333"/>
          <w:sz w:val="28"/>
          <w:lang w:val="ru-RU"/>
        </w:rPr>
        <w:t>1</w:t>
      </w:r>
      <w:r w:rsidRPr="000E37E8">
        <w:rPr>
          <w:rFonts w:ascii="Times New Roman" w:hAnsi="Times New Roman"/>
          <w:color w:val="333333"/>
          <w:sz w:val="28"/>
          <w:lang w:val="ru-RU"/>
        </w:rPr>
        <w:t>).</w:t>
      </w:r>
    </w:p>
    <w:p w:rsidR="00501DB4" w:rsidRPr="000E37E8" w:rsidRDefault="00501DB4" w:rsidP="00863107">
      <w:pPr>
        <w:pStyle w:val="HMNormal2"/>
        <w:ind w:firstLine="765"/>
        <w:jc w:val="both"/>
        <w:rPr>
          <w:lang w:val="ru-RU"/>
        </w:rPr>
      </w:pPr>
    </w:p>
    <w:p w:rsidR="00501DB4" w:rsidRDefault="000E37E8" w:rsidP="00FD39DC">
      <w:pPr>
        <w:pStyle w:val="HMNormal2"/>
        <w:ind w:firstLine="851"/>
        <w:jc w:val="center"/>
      </w:pPr>
      <w:r>
        <w:rPr>
          <w:noProof/>
          <w:lang w:val="ru-RU" w:eastAsia="ru-RU"/>
        </w:rPr>
        <w:drawing>
          <wp:inline distT="0" distB="0" distL="0" distR="0" wp14:anchorId="7AED9F80" wp14:editId="090CF3CE">
            <wp:extent cx="1762125" cy="3124258"/>
            <wp:effectExtent l="0" t="0" r="0" b="0"/>
            <wp:docPr id="41" name="Pic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становление пароля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672" cy="313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jc w:val="center"/>
      </w:pPr>
    </w:p>
    <w:p w:rsidR="00501DB4" w:rsidRPr="000E37E8" w:rsidRDefault="000E37E8" w:rsidP="00863107">
      <w:pPr>
        <w:pStyle w:val="HMNormal2"/>
        <w:jc w:val="center"/>
        <w:rPr>
          <w:lang w:val="ru-RU"/>
        </w:rPr>
      </w:pP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>Рисунок 3</w:t>
      </w:r>
      <w:r w:rsidR="00FD0700">
        <w:rPr>
          <w:rStyle w:val="HMImageCaption"/>
          <w:rFonts w:ascii="Times New Roman" w:hAnsi="Times New Roman"/>
          <w:b w:val="0"/>
          <w:sz w:val="28"/>
          <w:lang w:val="ru-RU"/>
        </w:rPr>
        <w:t>1</w:t>
      </w: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>. Восстановление пароля</w:t>
      </w:r>
    </w:p>
    <w:p w:rsidR="00501DB4" w:rsidRPr="000E37E8" w:rsidRDefault="00501DB4" w:rsidP="00863107">
      <w:pPr>
        <w:pStyle w:val="HMNormal2"/>
        <w:jc w:val="center"/>
        <w:rPr>
          <w:lang w:val="ru-RU"/>
        </w:rPr>
      </w:pPr>
    </w:p>
    <w:p w:rsidR="00501DB4" w:rsidRPr="000E37E8" w:rsidRDefault="000E37E8" w:rsidP="00863107">
      <w:pPr>
        <w:pStyle w:val="HMNormal2"/>
        <w:ind w:firstLine="73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lastRenderedPageBreak/>
        <w:t>В случае выбора «</w:t>
      </w:r>
      <w:r>
        <w:rPr>
          <w:rFonts w:ascii="Times New Roman" w:hAnsi="Times New Roman"/>
          <w:color w:val="333333"/>
          <w:sz w:val="28"/>
        </w:rPr>
        <w:t>email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» ввести </w:t>
      </w:r>
      <w:r>
        <w:rPr>
          <w:rFonts w:ascii="Times New Roman" w:hAnsi="Times New Roman"/>
          <w:color w:val="333333"/>
          <w:sz w:val="28"/>
        </w:rPr>
        <w:t>email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 адрес, указанный при регистрации. На этот адрес будет направлено письмо с кодом восстановления.</w:t>
      </w:r>
    </w:p>
    <w:p w:rsidR="00501DB4" w:rsidRPr="000E37E8" w:rsidRDefault="000E37E8" w:rsidP="00863107">
      <w:pPr>
        <w:pStyle w:val="HMNormal2"/>
        <w:ind w:firstLine="73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В случае выбора «телефон» ввести номер телефона, указанный при регистрации. На этот номер будет отправлено СМС-сообщение с кодом восстановления.</w:t>
      </w:r>
    </w:p>
    <w:p w:rsidR="00501DB4" w:rsidRPr="000E37E8" w:rsidRDefault="000E37E8" w:rsidP="00863107">
      <w:pPr>
        <w:pStyle w:val="HMNormal2"/>
        <w:ind w:firstLine="73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Нажать кнопку «Продолжить» и следовать инструкциям на экране.</w:t>
      </w:r>
    </w:p>
    <w:p w:rsidR="00501DB4" w:rsidRPr="000E37E8" w:rsidRDefault="000E37E8" w:rsidP="00863107">
      <w:pPr>
        <w:pStyle w:val="HMNormal2"/>
        <w:ind w:firstLine="73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После ввода кода восстановления пользователю будет предложено придумать новый пароль доступа к Личному кабинету.</w:t>
      </w:r>
    </w:p>
    <w:p w:rsidR="00501DB4" w:rsidRPr="000E37E8" w:rsidRDefault="000E37E8" w:rsidP="00863107">
      <w:pPr>
        <w:pStyle w:val="HMNormal2"/>
        <w:ind w:firstLine="73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После выполнения всех действий восстановление пароля будет завершено. Пользователю будет предложено авторизоваться в Приложении с помощью нового пароля (рисунок 3</w:t>
      </w:r>
      <w:r w:rsidR="00FD0700">
        <w:rPr>
          <w:rFonts w:ascii="Times New Roman" w:hAnsi="Times New Roman"/>
          <w:color w:val="333333"/>
          <w:sz w:val="28"/>
          <w:lang w:val="ru-RU"/>
        </w:rPr>
        <w:t>2</w:t>
      </w:r>
      <w:r w:rsidRPr="000E37E8">
        <w:rPr>
          <w:rFonts w:ascii="Times New Roman" w:hAnsi="Times New Roman"/>
          <w:color w:val="333333"/>
          <w:sz w:val="28"/>
          <w:lang w:val="ru-RU"/>
        </w:rPr>
        <w:t>).</w:t>
      </w:r>
    </w:p>
    <w:p w:rsidR="00501DB4" w:rsidRPr="000E37E8" w:rsidRDefault="00501DB4" w:rsidP="00863107">
      <w:pPr>
        <w:pStyle w:val="HMNormal2"/>
        <w:ind w:firstLine="735"/>
        <w:jc w:val="both"/>
        <w:rPr>
          <w:lang w:val="ru-RU"/>
        </w:rPr>
      </w:pPr>
    </w:p>
    <w:p w:rsidR="00501DB4" w:rsidRDefault="000E37E8" w:rsidP="00FD39DC">
      <w:pPr>
        <w:pStyle w:val="HMNormal2"/>
        <w:ind w:firstLine="851"/>
        <w:jc w:val="center"/>
      </w:pPr>
      <w:r>
        <w:rPr>
          <w:noProof/>
          <w:lang w:val="ru-RU" w:eastAsia="ru-RU"/>
        </w:rPr>
        <w:drawing>
          <wp:inline distT="0" distB="0" distL="0" distR="0" wp14:anchorId="50F1D484" wp14:editId="6872AC02">
            <wp:extent cx="1838325" cy="3266903"/>
            <wp:effectExtent l="0" t="0" r="0" b="0"/>
            <wp:docPr id="42" name="Pic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становление пароля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421" cy="327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jc w:val="center"/>
      </w:pPr>
    </w:p>
    <w:p w:rsidR="00501DB4" w:rsidRPr="000E37E8" w:rsidRDefault="000E37E8" w:rsidP="00863107">
      <w:pPr>
        <w:pStyle w:val="HMNormal2"/>
        <w:jc w:val="center"/>
        <w:rPr>
          <w:lang w:val="ru-RU"/>
        </w:rPr>
      </w:pP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>Рисунок 3</w:t>
      </w:r>
      <w:r w:rsidR="00FD0700">
        <w:rPr>
          <w:rStyle w:val="HMImageCaption"/>
          <w:rFonts w:ascii="Times New Roman" w:hAnsi="Times New Roman"/>
          <w:b w:val="0"/>
          <w:sz w:val="28"/>
          <w:lang w:val="ru-RU"/>
        </w:rPr>
        <w:t>2</w:t>
      </w:r>
      <w:r w:rsidRPr="000E37E8">
        <w:rPr>
          <w:rStyle w:val="HMImageCaption"/>
          <w:rFonts w:ascii="Times New Roman" w:hAnsi="Times New Roman"/>
          <w:b w:val="0"/>
          <w:sz w:val="28"/>
          <w:lang w:val="ru-RU"/>
        </w:rPr>
        <w:t>. Восстановление пароля</w:t>
      </w:r>
    </w:p>
    <w:p w:rsidR="00501DB4" w:rsidRPr="000E37E8" w:rsidRDefault="00501DB4" w:rsidP="00863107">
      <w:pPr>
        <w:pStyle w:val="HMNormal2"/>
        <w:jc w:val="center"/>
        <w:rPr>
          <w:lang w:val="ru-RU"/>
        </w:rPr>
      </w:pPr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Для смены пароля необходимо:</w:t>
      </w:r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1. Перейти в Личный кабинет Пользователя, нажав пиктограмму </w:t>
      </w:r>
      <w:r>
        <w:rPr>
          <w:noProof/>
          <w:lang w:val="ru-RU" w:eastAsia="ru-RU"/>
        </w:rPr>
        <w:drawing>
          <wp:inline distT="0" distB="0" distL="0" distR="0" wp14:anchorId="123DC3B0" wp14:editId="6688ED2F">
            <wp:extent cx="352425" cy="142875"/>
            <wp:effectExtent l="0" t="0" r="0" b="0"/>
            <wp:docPr id="43" name="Pic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чн каб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7E8">
        <w:rPr>
          <w:rStyle w:val="HMImageCaption"/>
          <w:lang w:val="ru-RU"/>
        </w:rPr>
        <w:t xml:space="preserve"> </w:t>
      </w:r>
      <w:r w:rsidRPr="000E37E8">
        <w:rPr>
          <w:rFonts w:ascii="Times New Roman" w:hAnsi="Times New Roman"/>
          <w:color w:val="333333"/>
          <w:sz w:val="28"/>
          <w:lang w:val="ru-RU"/>
        </w:rPr>
        <w:t>в левом нижнем углу экрана, если открыт другой экран Приложения;</w:t>
      </w:r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2. Нажать кнопку </w:t>
      </w:r>
      <w:r>
        <w:rPr>
          <w:noProof/>
          <w:lang w:val="ru-RU" w:eastAsia="ru-RU"/>
        </w:rPr>
        <w:drawing>
          <wp:inline distT="0" distB="0" distL="0" distR="0" wp14:anchorId="2E001165" wp14:editId="53A82A0E">
            <wp:extent cx="247650" cy="209550"/>
            <wp:effectExtent l="0" t="0" r="0" b="0"/>
            <wp:docPr id="44" name="Pic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йка ЛК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 в правом верхнем углу экрана;</w:t>
      </w:r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3. Найти строку «Сменить пароль» и нажать на нее.</w:t>
      </w:r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После выполнения этих действий Пользователь будет перенаправлен на форму восстановления пароля (о восстановлении пароля см. выше).</w:t>
      </w:r>
    </w:p>
    <w:p w:rsidR="00501DB4" w:rsidRPr="000E37E8" w:rsidRDefault="00501DB4" w:rsidP="00863107">
      <w:pPr>
        <w:pStyle w:val="HMNormal2"/>
        <w:ind w:firstLine="705"/>
        <w:jc w:val="both"/>
        <w:rPr>
          <w:lang w:val="ru-RU"/>
        </w:rPr>
      </w:pPr>
    </w:p>
    <w:p w:rsidR="00501DB4" w:rsidRDefault="000E37E8" w:rsidP="00863107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2" w:name="____3"/>
      <w:bookmarkStart w:id="43" w:name="_Toc506300266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Доступные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функции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авторизованного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Пользователя</w:t>
      </w:r>
      <w:bookmarkEnd w:id="42"/>
      <w:bookmarkEnd w:id="43"/>
      <w:proofErr w:type="spellEnd"/>
    </w:p>
    <w:p w:rsidR="00501DB4" w:rsidRDefault="000E37E8" w:rsidP="00863107">
      <w:pPr>
        <w:pStyle w:val="HMNormal2"/>
        <w:ind w:firstLine="720"/>
        <w:jc w:val="both"/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Несмотря на то, что Приложение позволяет осуществлять ряд действий без регистрации (поиск парковочных мест, просмотр справочной информации и т.д.), настоятельно рекомендуется зарегистрироваться в Приложении или на сайте </w:t>
      </w:r>
      <w:proofErr w:type="spellStart"/>
      <w:r>
        <w:rPr>
          <w:rStyle w:val="HMNormal"/>
          <w:rFonts w:ascii="Times New Roman" w:hAnsi="Times New Roman"/>
          <w:sz w:val="28"/>
        </w:rPr>
        <w:t>belparking</w:t>
      </w:r>
      <w:proofErr w:type="spellEnd"/>
      <w:r w:rsidRPr="000E37E8">
        <w:rPr>
          <w:rStyle w:val="HMNormal"/>
          <w:rFonts w:ascii="Times New Roman" w:hAnsi="Times New Roman"/>
          <w:sz w:val="28"/>
          <w:lang w:val="ru-RU"/>
        </w:rPr>
        <w:t>.</w:t>
      </w:r>
      <w:proofErr w:type="spellStart"/>
      <w:r>
        <w:rPr>
          <w:rStyle w:val="HMNormal"/>
          <w:rFonts w:ascii="Times New Roman" w:hAnsi="Times New Roman"/>
          <w:sz w:val="28"/>
        </w:rPr>
        <w:t>ru</w:t>
      </w:r>
      <w:proofErr w:type="spellEnd"/>
      <w:r w:rsidRPr="000E37E8">
        <w:rPr>
          <w:rStyle w:val="HMNormal"/>
          <w:rFonts w:ascii="Times New Roman" w:hAnsi="Times New Roman"/>
          <w:sz w:val="28"/>
          <w:lang w:val="ru-RU"/>
        </w:rPr>
        <w:t xml:space="preserve">. Личные кабинеты Пользователей на сайте </w:t>
      </w:r>
      <w:proofErr w:type="spellStart"/>
      <w:r>
        <w:rPr>
          <w:rStyle w:val="HMNormal"/>
          <w:rFonts w:ascii="Times New Roman" w:hAnsi="Times New Roman"/>
          <w:sz w:val="28"/>
        </w:rPr>
        <w:t>belparking</w:t>
      </w:r>
      <w:proofErr w:type="spellEnd"/>
      <w:r w:rsidRPr="000E37E8">
        <w:rPr>
          <w:rStyle w:val="HMNormal"/>
          <w:rFonts w:ascii="Times New Roman" w:hAnsi="Times New Roman"/>
          <w:sz w:val="28"/>
          <w:lang w:val="ru-RU"/>
        </w:rPr>
        <w:t>.</w:t>
      </w:r>
      <w:proofErr w:type="spellStart"/>
      <w:r>
        <w:rPr>
          <w:rStyle w:val="HMNormal"/>
          <w:rFonts w:ascii="Times New Roman" w:hAnsi="Times New Roman"/>
          <w:sz w:val="28"/>
        </w:rPr>
        <w:t>ru</w:t>
      </w:r>
      <w:proofErr w:type="spellEnd"/>
      <w:r w:rsidRPr="000E37E8">
        <w:rPr>
          <w:rStyle w:val="HMNormal"/>
          <w:rFonts w:ascii="Times New Roman" w:hAnsi="Times New Roman"/>
          <w:sz w:val="28"/>
          <w:lang w:val="ru-RU"/>
        </w:rPr>
        <w:t xml:space="preserve"> и в Приложении объединены и имеют одни и те же реквизиты доступа (логин и пароль). </w:t>
      </w:r>
      <w:proofErr w:type="spellStart"/>
      <w:r>
        <w:rPr>
          <w:rStyle w:val="HMNormal"/>
          <w:rFonts w:ascii="Times New Roman" w:hAnsi="Times New Roman"/>
          <w:sz w:val="28"/>
        </w:rPr>
        <w:t>Зарегистрированные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Пользователи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дополнительно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получают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возможность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выполнять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следующие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действия</w:t>
      </w:r>
      <w:proofErr w:type="spellEnd"/>
      <w:r>
        <w:rPr>
          <w:rStyle w:val="HMNormal"/>
          <w:rFonts w:ascii="Times New Roman" w:hAnsi="Times New Roman"/>
          <w:sz w:val="28"/>
        </w:rPr>
        <w:t>:</w:t>
      </w:r>
    </w:p>
    <w:p w:rsidR="00501DB4" w:rsidRPr="000E37E8" w:rsidRDefault="000E37E8" w:rsidP="00863107">
      <w:pPr>
        <w:pStyle w:val="HMNormal2"/>
        <w:numPr>
          <w:ilvl w:val="0"/>
          <w:numId w:val="26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Просматривать и изменять Личные данные Пользователя;</w:t>
      </w:r>
    </w:p>
    <w:p w:rsidR="00501DB4" w:rsidRPr="000E37E8" w:rsidRDefault="000E37E8" w:rsidP="00863107">
      <w:pPr>
        <w:pStyle w:val="HMNormal2"/>
        <w:numPr>
          <w:ilvl w:val="0"/>
          <w:numId w:val="26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Пополнять парковочный счет и контролировать его состояние;</w:t>
      </w:r>
    </w:p>
    <w:p w:rsidR="00501DB4" w:rsidRDefault="000E37E8" w:rsidP="00863107">
      <w:pPr>
        <w:pStyle w:val="HMNormal2"/>
        <w:numPr>
          <w:ilvl w:val="0"/>
          <w:numId w:val="26"/>
        </w:numPr>
        <w:jc w:val="both"/>
      </w:pPr>
      <w:proofErr w:type="spellStart"/>
      <w:r>
        <w:rPr>
          <w:rStyle w:val="HMNormal"/>
          <w:rFonts w:ascii="Times New Roman" w:hAnsi="Times New Roman"/>
          <w:sz w:val="28"/>
        </w:rPr>
        <w:t>Оплачивать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абонементы</w:t>
      </w:r>
      <w:proofErr w:type="spellEnd"/>
      <w:r>
        <w:rPr>
          <w:rStyle w:val="HMNormal"/>
          <w:rFonts w:ascii="Times New Roman" w:hAnsi="Times New Roman"/>
          <w:sz w:val="28"/>
        </w:rPr>
        <w:t>;</w:t>
      </w:r>
    </w:p>
    <w:p w:rsidR="00501DB4" w:rsidRPr="000E37E8" w:rsidRDefault="000E37E8" w:rsidP="00863107">
      <w:pPr>
        <w:pStyle w:val="HMNormal2"/>
        <w:numPr>
          <w:ilvl w:val="0"/>
          <w:numId w:val="26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Оплачивать парковку различными способами, доступными в мобильном Приложении; </w:t>
      </w:r>
    </w:p>
    <w:p w:rsidR="00501DB4" w:rsidRDefault="000E37E8" w:rsidP="00863107">
      <w:pPr>
        <w:pStyle w:val="HMNormal2"/>
        <w:numPr>
          <w:ilvl w:val="0"/>
          <w:numId w:val="26"/>
        </w:numPr>
        <w:jc w:val="both"/>
      </w:pPr>
      <w:proofErr w:type="spellStart"/>
      <w:r>
        <w:rPr>
          <w:rStyle w:val="HMNormal"/>
          <w:rFonts w:ascii="Times New Roman" w:hAnsi="Times New Roman"/>
          <w:sz w:val="28"/>
        </w:rPr>
        <w:t>Контролировать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время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парковки</w:t>
      </w:r>
      <w:proofErr w:type="spellEnd"/>
      <w:r>
        <w:rPr>
          <w:rStyle w:val="HMNormal"/>
          <w:rFonts w:ascii="Times New Roman" w:hAnsi="Times New Roman"/>
          <w:sz w:val="28"/>
        </w:rPr>
        <w:t>;</w:t>
      </w:r>
    </w:p>
    <w:p w:rsidR="00501DB4" w:rsidRPr="00D14AA9" w:rsidRDefault="000E37E8" w:rsidP="00863107">
      <w:pPr>
        <w:pStyle w:val="HMNormal2"/>
        <w:numPr>
          <w:ilvl w:val="0"/>
          <w:numId w:val="26"/>
        </w:numPr>
        <w:jc w:val="both"/>
        <w:rPr>
          <w:rStyle w:val="HMNormal"/>
          <w:color w:val="auto"/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Останавливать и продлевать парковочную сессию.</w:t>
      </w:r>
    </w:p>
    <w:p w:rsidR="00D14AA9" w:rsidRPr="000E37E8" w:rsidRDefault="00D14AA9" w:rsidP="00D14AA9">
      <w:pPr>
        <w:pStyle w:val="HMNormal2"/>
        <w:jc w:val="both"/>
        <w:rPr>
          <w:rStyle w:val="HMNormal"/>
          <w:color w:val="auto"/>
          <w:lang w:val="ru-RU"/>
        </w:rPr>
      </w:pPr>
    </w:p>
    <w:p w:rsidR="00501DB4" w:rsidRDefault="000E37E8" w:rsidP="00863107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4" w:name="__2"/>
      <w:bookmarkStart w:id="45" w:name="_Toc506300267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Настройки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Личного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кабинета</w:t>
      </w:r>
      <w:bookmarkEnd w:id="44"/>
      <w:bookmarkEnd w:id="45"/>
      <w:proofErr w:type="spellEnd"/>
    </w:p>
    <w:p w:rsidR="00CF792D" w:rsidRPr="000405AC" w:rsidRDefault="00CF792D" w:rsidP="00CF792D">
      <w:pPr>
        <w:pStyle w:val="HMNormal1"/>
        <w:ind w:firstLine="705"/>
        <w:jc w:val="both"/>
        <w:rPr>
          <w:lang w:val="ru-RU"/>
        </w:rPr>
      </w:pPr>
      <w:bookmarkStart w:id="46" w:name="__3"/>
      <w:r w:rsidRPr="000405AC">
        <w:rPr>
          <w:rFonts w:ascii="Times New Roman" w:hAnsi="Times New Roman"/>
          <w:sz w:val="28"/>
          <w:lang w:val="ru-RU"/>
        </w:rPr>
        <w:t>Для использования Личного кабинета необходимо быть зарегистрированным пользователем и авторизоваться в Приложении (см. раздел</w:t>
      </w:r>
      <w:hyperlink w:anchor="________2">
        <w:r w:rsidRPr="000405AC">
          <w:rPr>
            <w:rFonts w:ascii="Times New Roman" w:hAnsi="Times New Roman"/>
            <w:color w:val="0000FF"/>
            <w:sz w:val="28"/>
            <w:u w:val="single"/>
            <w:lang w:val="ru-RU"/>
          </w:rPr>
          <w:t xml:space="preserve"> «Авторизация в Приложении»</w:t>
        </w:r>
      </w:hyperlink>
      <w:r w:rsidRPr="000405AC">
        <w:rPr>
          <w:rFonts w:ascii="Times New Roman" w:hAnsi="Times New Roman"/>
          <w:color w:val="333333"/>
          <w:sz w:val="28"/>
          <w:lang w:val="ru-RU"/>
        </w:rPr>
        <w:t>).</w:t>
      </w:r>
    </w:p>
    <w:p w:rsidR="00CF792D" w:rsidRPr="002B0B7D" w:rsidRDefault="00CF792D" w:rsidP="00CF792D">
      <w:pPr>
        <w:pStyle w:val="HMNormal1"/>
        <w:ind w:firstLine="705"/>
        <w:jc w:val="both"/>
        <w:rPr>
          <w:lang w:val="ru-RU"/>
        </w:rPr>
      </w:pPr>
      <w:r w:rsidRPr="000405AC">
        <w:rPr>
          <w:rFonts w:ascii="Times New Roman" w:hAnsi="Times New Roman"/>
          <w:color w:val="333333"/>
          <w:sz w:val="28"/>
          <w:lang w:val="ru-RU"/>
        </w:rPr>
        <w:t xml:space="preserve">Для доступа к Личному кабинету необходимо нажать на пиктограмму </w:t>
      </w:r>
      <w:r w:rsidR="002B0B7D">
        <w:rPr>
          <w:noProof/>
          <w:lang w:val="ru-RU" w:eastAsia="ru-RU"/>
        </w:rPr>
        <w:drawing>
          <wp:inline distT="0" distB="0" distL="0" distR="0" wp14:anchorId="1F44431A" wp14:editId="26985B31">
            <wp:extent cx="247650" cy="200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5AC">
        <w:rPr>
          <w:lang w:val="ru-RU"/>
        </w:rPr>
        <w:t xml:space="preserve"> </w:t>
      </w:r>
      <w:r w:rsidRPr="000405AC">
        <w:rPr>
          <w:rFonts w:ascii="Times New Roman" w:hAnsi="Times New Roman"/>
          <w:color w:val="333333"/>
          <w:sz w:val="28"/>
          <w:lang w:val="ru-RU"/>
        </w:rPr>
        <w:t xml:space="preserve">в левом нижнем углу экрана. </w:t>
      </w:r>
      <w:r w:rsidRPr="002B0B7D">
        <w:rPr>
          <w:rFonts w:ascii="Times New Roman" w:hAnsi="Times New Roman"/>
          <w:color w:val="333333"/>
          <w:sz w:val="28"/>
          <w:lang w:val="ru-RU"/>
        </w:rPr>
        <w:t>На следующем экране (рисунок 3</w:t>
      </w:r>
      <w:r w:rsidR="00FD0700">
        <w:rPr>
          <w:rFonts w:ascii="Times New Roman" w:hAnsi="Times New Roman"/>
          <w:color w:val="333333"/>
          <w:sz w:val="28"/>
          <w:lang w:val="ru-RU"/>
        </w:rPr>
        <w:t>3</w:t>
      </w:r>
      <w:r w:rsidRPr="002B0B7D">
        <w:rPr>
          <w:rFonts w:ascii="Times New Roman" w:hAnsi="Times New Roman"/>
          <w:color w:val="333333"/>
          <w:sz w:val="28"/>
          <w:lang w:val="ru-RU"/>
        </w:rPr>
        <w:t>) Пользователю предоставлена возможность:</w:t>
      </w:r>
    </w:p>
    <w:p w:rsidR="00CF792D" w:rsidRPr="000405AC" w:rsidRDefault="00CF792D" w:rsidP="00CF792D">
      <w:pPr>
        <w:pStyle w:val="HMNormal1"/>
        <w:numPr>
          <w:ilvl w:val="0"/>
          <w:numId w:val="41"/>
        </w:numPr>
        <w:jc w:val="both"/>
        <w:rPr>
          <w:lang w:val="ru-RU"/>
        </w:rPr>
      </w:pPr>
      <w:r w:rsidRPr="000405AC">
        <w:rPr>
          <w:rFonts w:ascii="Times New Roman" w:hAnsi="Times New Roman"/>
          <w:color w:val="333333"/>
          <w:sz w:val="28"/>
          <w:lang w:val="ru-RU"/>
        </w:rPr>
        <w:t>Просмотреть информацию о текущем Пользователе и автомобиле;</w:t>
      </w:r>
    </w:p>
    <w:p w:rsidR="00CF792D" w:rsidRPr="000405AC" w:rsidRDefault="00CF792D" w:rsidP="00CF792D">
      <w:pPr>
        <w:pStyle w:val="HMNormal1"/>
        <w:numPr>
          <w:ilvl w:val="0"/>
          <w:numId w:val="41"/>
        </w:numPr>
        <w:jc w:val="both"/>
        <w:rPr>
          <w:lang w:val="ru-RU"/>
        </w:rPr>
      </w:pPr>
      <w:r w:rsidRPr="000405AC">
        <w:rPr>
          <w:rFonts w:ascii="Times New Roman" w:hAnsi="Times New Roman"/>
          <w:color w:val="333333"/>
          <w:sz w:val="28"/>
          <w:lang w:val="ru-RU"/>
        </w:rPr>
        <w:t>Просмотреть информацию о текущем балансе парковочного счета;</w:t>
      </w:r>
    </w:p>
    <w:p w:rsidR="00CF792D" w:rsidRPr="000405AC" w:rsidRDefault="00CF792D" w:rsidP="00CF792D">
      <w:pPr>
        <w:pStyle w:val="HMNormal1"/>
        <w:numPr>
          <w:ilvl w:val="0"/>
          <w:numId w:val="41"/>
        </w:numPr>
        <w:jc w:val="both"/>
        <w:rPr>
          <w:lang w:val="ru-RU"/>
        </w:rPr>
      </w:pPr>
      <w:r w:rsidRPr="000405AC">
        <w:rPr>
          <w:rFonts w:ascii="Times New Roman" w:hAnsi="Times New Roman"/>
          <w:color w:val="333333"/>
          <w:sz w:val="28"/>
          <w:lang w:val="ru-RU"/>
        </w:rPr>
        <w:t>Просмотреть историю операций по счету;</w:t>
      </w:r>
    </w:p>
    <w:p w:rsidR="00CF792D" w:rsidRPr="000405AC" w:rsidRDefault="00CF792D" w:rsidP="00CF792D">
      <w:pPr>
        <w:pStyle w:val="HMNormal1"/>
        <w:numPr>
          <w:ilvl w:val="0"/>
          <w:numId w:val="41"/>
        </w:numPr>
        <w:jc w:val="both"/>
        <w:rPr>
          <w:lang w:val="ru-RU"/>
        </w:rPr>
      </w:pPr>
      <w:r w:rsidRPr="000405AC">
        <w:rPr>
          <w:rFonts w:ascii="Times New Roman" w:hAnsi="Times New Roman"/>
          <w:color w:val="333333"/>
          <w:sz w:val="28"/>
          <w:lang w:val="ru-RU"/>
        </w:rPr>
        <w:t>Использовать абонемент для оплаты парковки;</w:t>
      </w:r>
    </w:p>
    <w:p w:rsidR="00CF792D" w:rsidRPr="000405AC" w:rsidRDefault="00CF792D" w:rsidP="00CF792D">
      <w:pPr>
        <w:pStyle w:val="HMNormal1"/>
        <w:numPr>
          <w:ilvl w:val="0"/>
          <w:numId w:val="41"/>
        </w:numPr>
        <w:jc w:val="both"/>
        <w:rPr>
          <w:lang w:val="ru-RU"/>
        </w:rPr>
      </w:pPr>
      <w:r w:rsidRPr="000405AC">
        <w:rPr>
          <w:rFonts w:ascii="Times New Roman" w:hAnsi="Times New Roman"/>
          <w:color w:val="333333"/>
          <w:sz w:val="28"/>
          <w:lang w:val="ru-RU"/>
        </w:rPr>
        <w:t xml:space="preserve">С помощью кнопки </w:t>
      </w:r>
      <w:r>
        <w:rPr>
          <w:noProof/>
          <w:lang w:val="ru-RU" w:eastAsia="ru-RU"/>
        </w:rPr>
        <w:drawing>
          <wp:inline distT="0" distB="0" distL="0" distR="0" wp14:anchorId="34F288C6" wp14:editId="5775EE84">
            <wp:extent cx="304800" cy="257175"/>
            <wp:effectExtent l="0" t="0" r="0" b="0"/>
            <wp:docPr id="46" name="Pic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йка ЛК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5AC">
        <w:rPr>
          <w:rFonts w:ascii="Times New Roman" w:hAnsi="Times New Roman"/>
          <w:color w:val="333333"/>
          <w:sz w:val="28"/>
          <w:lang w:val="ru-RU"/>
        </w:rPr>
        <w:t xml:space="preserve"> в верхнем правом углу перейти в раздел Личных данных;</w:t>
      </w:r>
    </w:p>
    <w:p w:rsidR="00CF792D" w:rsidRPr="000405AC" w:rsidRDefault="00CF792D" w:rsidP="00CF792D">
      <w:pPr>
        <w:pStyle w:val="HMNormal1"/>
        <w:numPr>
          <w:ilvl w:val="0"/>
          <w:numId w:val="41"/>
        </w:numPr>
        <w:jc w:val="both"/>
        <w:rPr>
          <w:lang w:val="ru-RU"/>
        </w:rPr>
      </w:pPr>
      <w:r w:rsidRPr="000405AC">
        <w:rPr>
          <w:rFonts w:ascii="Times New Roman" w:hAnsi="Times New Roman"/>
          <w:color w:val="333333"/>
          <w:sz w:val="28"/>
          <w:lang w:val="ru-RU"/>
        </w:rPr>
        <w:t xml:space="preserve">С помощью кнопки </w:t>
      </w:r>
      <w:r w:rsidR="002B0B7D">
        <w:rPr>
          <w:noProof/>
          <w:lang w:val="ru-RU" w:eastAsia="ru-RU"/>
        </w:rPr>
        <w:drawing>
          <wp:inline distT="0" distB="0" distL="0" distR="0" wp14:anchorId="097F0192" wp14:editId="0BFBBD66">
            <wp:extent cx="238125" cy="2000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5AC">
        <w:rPr>
          <w:rFonts w:ascii="Times New Roman" w:hAnsi="Times New Roman"/>
          <w:color w:val="333333"/>
          <w:sz w:val="28"/>
          <w:lang w:val="ru-RU"/>
        </w:rPr>
        <w:t xml:space="preserve"> в верхнем левом углу перейти к форме пополнения счета;</w:t>
      </w:r>
    </w:p>
    <w:p w:rsidR="00CF792D" w:rsidRPr="000405AC" w:rsidRDefault="00CF792D" w:rsidP="00CF792D">
      <w:pPr>
        <w:pStyle w:val="HMNormal1"/>
        <w:numPr>
          <w:ilvl w:val="0"/>
          <w:numId w:val="41"/>
        </w:numPr>
        <w:jc w:val="both"/>
        <w:rPr>
          <w:lang w:val="ru-RU"/>
        </w:rPr>
      </w:pPr>
      <w:r w:rsidRPr="000405AC">
        <w:rPr>
          <w:rFonts w:ascii="Times New Roman" w:hAnsi="Times New Roman"/>
          <w:color w:val="333333"/>
          <w:sz w:val="28"/>
          <w:lang w:val="ru-RU"/>
        </w:rPr>
        <w:t>С помощью кнопки «+Добавить ТС», расположенной в разделе «Мои авто», добавить транспортное средство (автомобиль) в Приложение.</w:t>
      </w:r>
    </w:p>
    <w:p w:rsidR="00CF792D" w:rsidRPr="000405AC" w:rsidRDefault="00CF792D" w:rsidP="00CF792D">
      <w:pPr>
        <w:pStyle w:val="HMNormal1"/>
        <w:jc w:val="both"/>
        <w:rPr>
          <w:lang w:val="ru-RU"/>
        </w:rPr>
      </w:pPr>
    </w:p>
    <w:p w:rsidR="00CF792D" w:rsidRDefault="002B0B7D" w:rsidP="00CF792D">
      <w:pPr>
        <w:pStyle w:val="HMNormal1"/>
        <w:ind w:firstLine="705"/>
        <w:jc w:val="center"/>
      </w:pPr>
      <w:r w:rsidRPr="002B0B7D">
        <w:rPr>
          <w:noProof/>
          <w:lang w:val="ru-RU" w:eastAsia="ru-RU"/>
        </w:rPr>
        <w:lastRenderedPageBreak/>
        <w:drawing>
          <wp:inline distT="0" distB="0" distL="0" distR="0">
            <wp:extent cx="1845471" cy="3275712"/>
            <wp:effectExtent l="0" t="0" r="2540" b="1270"/>
            <wp:docPr id="8" name="Рисунок 8" descr="C:\Users\ospishheva\Desktop\мп\IMG_3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pishheva\Desktop\мп\IMG_3838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31" cy="32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2D" w:rsidRDefault="00CF792D" w:rsidP="00CF792D">
      <w:pPr>
        <w:pStyle w:val="HMNormal1"/>
        <w:ind w:firstLine="705"/>
        <w:jc w:val="center"/>
      </w:pPr>
    </w:p>
    <w:p w:rsidR="00CF792D" w:rsidRPr="000405AC" w:rsidRDefault="00CF792D" w:rsidP="00CF792D">
      <w:pPr>
        <w:pStyle w:val="HMNormal1"/>
        <w:ind w:firstLine="705"/>
        <w:jc w:val="center"/>
        <w:rPr>
          <w:lang w:val="ru-RU"/>
        </w:rPr>
      </w:pPr>
      <w:r w:rsidRPr="000405AC">
        <w:rPr>
          <w:rFonts w:ascii="Times New Roman" w:hAnsi="Times New Roman"/>
          <w:color w:val="333333"/>
          <w:sz w:val="28"/>
          <w:lang w:val="ru-RU"/>
        </w:rPr>
        <w:t>Рисунок 3</w:t>
      </w:r>
      <w:r w:rsidR="00FD0700">
        <w:rPr>
          <w:rFonts w:ascii="Times New Roman" w:hAnsi="Times New Roman"/>
          <w:color w:val="333333"/>
          <w:sz w:val="28"/>
          <w:lang w:val="ru-RU"/>
        </w:rPr>
        <w:t>3</w:t>
      </w:r>
      <w:r w:rsidRPr="000405AC">
        <w:rPr>
          <w:rFonts w:ascii="Times New Roman" w:hAnsi="Times New Roman"/>
          <w:color w:val="333333"/>
          <w:sz w:val="28"/>
          <w:lang w:val="ru-RU"/>
        </w:rPr>
        <w:t>. Личный кабинет Пользователя</w:t>
      </w:r>
    </w:p>
    <w:p w:rsidR="00CF792D" w:rsidRPr="000405AC" w:rsidRDefault="00CF792D" w:rsidP="00CF792D">
      <w:pPr>
        <w:pStyle w:val="HMNormal1"/>
        <w:ind w:firstLine="705"/>
        <w:rPr>
          <w:lang w:val="ru-RU"/>
        </w:rPr>
      </w:pPr>
    </w:p>
    <w:p w:rsidR="00CF792D" w:rsidRPr="000405AC" w:rsidRDefault="00CF792D" w:rsidP="00CF792D">
      <w:pPr>
        <w:pStyle w:val="HMNormal1"/>
        <w:jc w:val="both"/>
        <w:rPr>
          <w:lang w:val="ru-RU"/>
        </w:rPr>
      </w:pPr>
      <w:r w:rsidRPr="000405AC">
        <w:rPr>
          <w:rFonts w:ascii="Times New Roman" w:hAnsi="Times New Roman"/>
          <w:color w:val="333333"/>
          <w:sz w:val="28"/>
          <w:lang w:val="ru-RU"/>
        </w:rPr>
        <w:t>В разделе «Личные данные» (рисунок 3</w:t>
      </w:r>
      <w:r w:rsidR="00FD0700">
        <w:rPr>
          <w:rFonts w:ascii="Times New Roman" w:hAnsi="Times New Roman"/>
          <w:color w:val="333333"/>
          <w:sz w:val="28"/>
          <w:lang w:val="ru-RU"/>
        </w:rPr>
        <w:t>4</w:t>
      </w:r>
      <w:r w:rsidRPr="000405AC">
        <w:rPr>
          <w:rFonts w:ascii="Times New Roman" w:hAnsi="Times New Roman"/>
          <w:color w:val="333333"/>
          <w:sz w:val="28"/>
          <w:lang w:val="ru-RU"/>
        </w:rPr>
        <w:t>) Пользователю предоставлена возможность просматривать и изменять следующую информацию:</w:t>
      </w:r>
    </w:p>
    <w:p w:rsidR="00CF792D" w:rsidRDefault="00CF792D" w:rsidP="00CF792D">
      <w:pPr>
        <w:pStyle w:val="HMNormal1"/>
        <w:numPr>
          <w:ilvl w:val="0"/>
          <w:numId w:val="41"/>
        </w:numPr>
        <w:jc w:val="both"/>
      </w:pPr>
      <w:r>
        <w:rPr>
          <w:rFonts w:ascii="Times New Roman" w:hAnsi="Times New Roman"/>
          <w:color w:val="333333"/>
          <w:sz w:val="28"/>
        </w:rPr>
        <w:t xml:space="preserve">ФИО </w:t>
      </w:r>
      <w:proofErr w:type="spellStart"/>
      <w:r>
        <w:rPr>
          <w:rFonts w:ascii="Times New Roman" w:hAnsi="Times New Roman"/>
          <w:color w:val="333333"/>
          <w:sz w:val="28"/>
        </w:rPr>
        <w:t>Пользователя</w:t>
      </w:r>
      <w:proofErr w:type="spellEnd"/>
      <w:r>
        <w:rPr>
          <w:rFonts w:ascii="Times New Roman" w:hAnsi="Times New Roman"/>
          <w:color w:val="333333"/>
          <w:sz w:val="28"/>
        </w:rPr>
        <w:t>;</w:t>
      </w:r>
    </w:p>
    <w:p w:rsidR="00CF792D" w:rsidRDefault="00CF792D" w:rsidP="00CF792D">
      <w:pPr>
        <w:pStyle w:val="HMNormal1"/>
        <w:numPr>
          <w:ilvl w:val="0"/>
          <w:numId w:val="41"/>
        </w:numPr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Номер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телефона</w:t>
      </w:r>
      <w:proofErr w:type="spellEnd"/>
      <w:r>
        <w:rPr>
          <w:rFonts w:ascii="Times New Roman" w:hAnsi="Times New Roman"/>
          <w:color w:val="333333"/>
          <w:sz w:val="28"/>
        </w:rPr>
        <w:t>;</w:t>
      </w:r>
    </w:p>
    <w:p w:rsidR="00CF792D" w:rsidRDefault="00CF792D" w:rsidP="00CF792D">
      <w:pPr>
        <w:pStyle w:val="HMNormal1"/>
        <w:numPr>
          <w:ilvl w:val="0"/>
          <w:numId w:val="41"/>
        </w:numPr>
        <w:jc w:val="both"/>
      </w:pPr>
      <w:r>
        <w:rPr>
          <w:rFonts w:ascii="Times New Roman" w:hAnsi="Times New Roman"/>
          <w:color w:val="333333"/>
          <w:sz w:val="28"/>
        </w:rPr>
        <w:t>E-mail;</w:t>
      </w:r>
    </w:p>
    <w:p w:rsidR="00CF792D" w:rsidRDefault="00CF792D" w:rsidP="00CF792D">
      <w:pPr>
        <w:pStyle w:val="HMNormal1"/>
        <w:numPr>
          <w:ilvl w:val="0"/>
          <w:numId w:val="41"/>
        </w:numPr>
        <w:jc w:val="both"/>
      </w:pPr>
      <w:r>
        <w:rPr>
          <w:rFonts w:ascii="Times New Roman" w:hAnsi="Times New Roman"/>
          <w:color w:val="333333"/>
          <w:sz w:val="28"/>
        </w:rPr>
        <w:t>ГРЗ ТС;</w:t>
      </w:r>
    </w:p>
    <w:p w:rsidR="00CF792D" w:rsidRPr="000405AC" w:rsidRDefault="00CF792D" w:rsidP="00CF792D">
      <w:pPr>
        <w:pStyle w:val="HMNormal1"/>
        <w:numPr>
          <w:ilvl w:val="0"/>
          <w:numId w:val="41"/>
        </w:numPr>
        <w:jc w:val="both"/>
        <w:rPr>
          <w:lang w:val="ru-RU"/>
        </w:rPr>
      </w:pPr>
      <w:r w:rsidRPr="000405AC">
        <w:rPr>
          <w:rFonts w:ascii="Times New Roman" w:hAnsi="Times New Roman"/>
          <w:color w:val="333333"/>
          <w:sz w:val="28"/>
          <w:lang w:val="ru-RU"/>
        </w:rPr>
        <w:t xml:space="preserve">Пароль доступа к Личному кабинету (см. раздел </w:t>
      </w:r>
      <w:hyperlink w:anchor="________">
        <w:r w:rsidRPr="000405AC">
          <w:rPr>
            <w:rFonts w:ascii="Times New Roman" w:hAnsi="Times New Roman"/>
            <w:color w:val="0000FF"/>
            <w:sz w:val="28"/>
            <w:u w:val="single"/>
            <w:lang w:val="ru-RU"/>
          </w:rPr>
          <w:t>«Восстановление и смена пароля»</w:t>
        </w:r>
      </w:hyperlink>
      <w:r>
        <w:rPr>
          <w:rFonts w:ascii="Times New Roman" w:hAnsi="Times New Roman"/>
          <w:color w:val="333333"/>
          <w:sz w:val="28"/>
          <w:lang w:val="ru-RU"/>
        </w:rPr>
        <w:t>).</w:t>
      </w:r>
    </w:p>
    <w:p w:rsidR="00CF792D" w:rsidRPr="000405AC" w:rsidRDefault="00CF792D" w:rsidP="00CF792D">
      <w:pPr>
        <w:pStyle w:val="HMNormal1"/>
        <w:jc w:val="both"/>
        <w:rPr>
          <w:lang w:val="ru-RU"/>
        </w:rPr>
      </w:pPr>
    </w:p>
    <w:p w:rsidR="00CF792D" w:rsidRPr="00D24680" w:rsidRDefault="00CF792D" w:rsidP="00CF792D">
      <w:pPr>
        <w:pStyle w:val="HMNormal1"/>
        <w:ind w:firstLine="705"/>
        <w:jc w:val="center"/>
        <w:rPr>
          <w:lang w:val="ru-RU"/>
        </w:rPr>
      </w:pPr>
    </w:p>
    <w:p w:rsidR="00CF792D" w:rsidRDefault="00CF792D" w:rsidP="00CF792D">
      <w:pPr>
        <w:pStyle w:val="HMNormal1"/>
        <w:ind w:firstLine="705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650A5D72" wp14:editId="59AFD207">
            <wp:extent cx="1724025" cy="3055757"/>
            <wp:effectExtent l="0" t="0" r="0" b="0"/>
            <wp:docPr id="49" name="Pic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307" cy="305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2D" w:rsidRDefault="00CF792D" w:rsidP="00CF792D">
      <w:pPr>
        <w:pStyle w:val="HMNormal1"/>
        <w:ind w:firstLine="705"/>
        <w:jc w:val="center"/>
      </w:pPr>
    </w:p>
    <w:p w:rsidR="00CF792D" w:rsidRPr="00CF792D" w:rsidRDefault="00CF792D" w:rsidP="00CF792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F792D">
        <w:rPr>
          <w:rFonts w:ascii="Times New Roman" w:hAnsi="Times New Roman" w:cs="Times New Roman"/>
          <w:sz w:val="28"/>
          <w:szCs w:val="28"/>
          <w:lang w:val="ru-RU"/>
        </w:rPr>
        <w:t>Рисунок 3</w:t>
      </w:r>
      <w:r w:rsidR="00FD0700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CF792D">
        <w:rPr>
          <w:rFonts w:ascii="Times New Roman" w:hAnsi="Times New Roman" w:cs="Times New Roman"/>
          <w:sz w:val="28"/>
          <w:szCs w:val="28"/>
          <w:lang w:val="ru-RU"/>
        </w:rPr>
        <w:t>. Личные данные Пользователя</w:t>
      </w:r>
    </w:p>
    <w:p w:rsidR="00CF792D" w:rsidRPr="000405AC" w:rsidRDefault="00CF792D" w:rsidP="00CF792D">
      <w:pPr>
        <w:pStyle w:val="HMNormal1"/>
        <w:ind w:firstLine="705"/>
        <w:rPr>
          <w:lang w:val="ru-RU"/>
        </w:rPr>
      </w:pPr>
    </w:p>
    <w:p w:rsidR="00CF792D" w:rsidRPr="000405AC" w:rsidRDefault="00CF792D" w:rsidP="00CF792D">
      <w:pPr>
        <w:pStyle w:val="HMNormal1"/>
        <w:jc w:val="both"/>
        <w:rPr>
          <w:lang w:val="ru-RU"/>
        </w:rPr>
      </w:pPr>
      <w:r w:rsidRPr="000405AC">
        <w:rPr>
          <w:rFonts w:ascii="Times New Roman" w:hAnsi="Times New Roman"/>
          <w:color w:val="333333"/>
          <w:sz w:val="28"/>
          <w:lang w:val="ru-RU"/>
        </w:rPr>
        <w:t>Для добавления транспортного средства в Личном кабинете необходимо перейти в раздел «Мои авто» и нажать кнопку «+Добавить ТС» (рисунок 3</w:t>
      </w:r>
      <w:r w:rsidR="00FD0700">
        <w:rPr>
          <w:rFonts w:ascii="Times New Roman" w:hAnsi="Times New Roman"/>
          <w:color w:val="333333"/>
          <w:sz w:val="28"/>
          <w:lang w:val="ru-RU"/>
        </w:rPr>
        <w:t>5</w:t>
      </w:r>
      <w:r w:rsidRPr="000405AC">
        <w:rPr>
          <w:rFonts w:ascii="Times New Roman" w:hAnsi="Times New Roman"/>
          <w:color w:val="333333"/>
          <w:sz w:val="28"/>
          <w:lang w:val="ru-RU"/>
        </w:rPr>
        <w:t>).</w:t>
      </w:r>
    </w:p>
    <w:p w:rsidR="00CF792D" w:rsidRPr="000405AC" w:rsidRDefault="00CF792D" w:rsidP="00CF792D">
      <w:pPr>
        <w:pStyle w:val="HMNormal1"/>
        <w:jc w:val="both"/>
        <w:rPr>
          <w:lang w:val="ru-RU"/>
        </w:rPr>
      </w:pPr>
    </w:p>
    <w:p w:rsidR="00CF792D" w:rsidRDefault="002B0B7D" w:rsidP="00CF792D">
      <w:pPr>
        <w:pStyle w:val="HMNormal1"/>
        <w:ind w:firstLine="705"/>
        <w:jc w:val="center"/>
        <w:rPr>
          <w:lang w:val="ru-RU"/>
        </w:rPr>
      </w:pPr>
      <w:r w:rsidRPr="002B0B7D">
        <w:rPr>
          <w:noProof/>
          <w:lang w:val="ru-RU" w:eastAsia="ru-RU"/>
        </w:rPr>
        <w:drawing>
          <wp:inline distT="0" distB="0" distL="0" distR="0" wp14:anchorId="03DF92FF" wp14:editId="3316FA8F">
            <wp:extent cx="1845471" cy="3275712"/>
            <wp:effectExtent l="0" t="0" r="2540" b="1270"/>
            <wp:docPr id="15" name="Рисунок 15" descr="C:\Users\ospishheva\Desktop\мп\IMG_3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pishheva\Desktop\мп\IMG_3838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31" cy="32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2D" w:rsidRPr="000405AC" w:rsidRDefault="00CF792D" w:rsidP="00CF792D">
      <w:pPr>
        <w:pStyle w:val="HMNormal1"/>
        <w:ind w:firstLine="705"/>
        <w:jc w:val="center"/>
        <w:rPr>
          <w:lang w:val="ru-RU"/>
        </w:rPr>
      </w:pPr>
    </w:p>
    <w:p w:rsidR="00CF792D" w:rsidRDefault="00CF792D" w:rsidP="00CF792D">
      <w:pPr>
        <w:pStyle w:val="HMNormal1"/>
        <w:ind w:firstLine="705"/>
        <w:jc w:val="center"/>
        <w:rPr>
          <w:rFonts w:ascii="Times New Roman" w:hAnsi="Times New Roman"/>
          <w:color w:val="333333"/>
          <w:sz w:val="28"/>
          <w:lang w:val="ru-RU"/>
        </w:rPr>
      </w:pPr>
      <w:r w:rsidRPr="000405AC">
        <w:rPr>
          <w:rFonts w:ascii="Times New Roman" w:hAnsi="Times New Roman"/>
          <w:color w:val="333333"/>
          <w:sz w:val="28"/>
          <w:lang w:val="ru-RU"/>
        </w:rPr>
        <w:t>Рисунок 3</w:t>
      </w:r>
      <w:r w:rsidR="00FD0700">
        <w:rPr>
          <w:rFonts w:ascii="Times New Roman" w:hAnsi="Times New Roman"/>
          <w:color w:val="333333"/>
          <w:sz w:val="28"/>
          <w:lang w:val="ru-RU"/>
        </w:rPr>
        <w:t>5</w:t>
      </w:r>
      <w:r w:rsidRPr="000405AC">
        <w:rPr>
          <w:rFonts w:ascii="Times New Roman" w:hAnsi="Times New Roman"/>
          <w:color w:val="333333"/>
          <w:sz w:val="28"/>
          <w:lang w:val="ru-RU"/>
        </w:rPr>
        <w:t>. Раздел «Мои авто» Личного кабинета Пользователя</w:t>
      </w:r>
    </w:p>
    <w:p w:rsidR="00CF792D" w:rsidRPr="000405AC" w:rsidRDefault="00CF792D" w:rsidP="00CF792D">
      <w:pPr>
        <w:pStyle w:val="HMNormal1"/>
        <w:ind w:firstLine="705"/>
        <w:jc w:val="center"/>
        <w:rPr>
          <w:lang w:val="ru-RU"/>
        </w:rPr>
      </w:pPr>
    </w:p>
    <w:p w:rsidR="00CF792D" w:rsidRPr="000405AC" w:rsidRDefault="00CF792D" w:rsidP="00CF792D">
      <w:pPr>
        <w:pStyle w:val="HMNormal1"/>
        <w:jc w:val="both"/>
        <w:rPr>
          <w:lang w:val="ru-RU"/>
        </w:rPr>
      </w:pPr>
      <w:r w:rsidRPr="000405AC">
        <w:rPr>
          <w:rFonts w:ascii="Times New Roman" w:hAnsi="Times New Roman"/>
          <w:color w:val="333333"/>
          <w:sz w:val="28"/>
          <w:lang w:val="ru-RU"/>
        </w:rPr>
        <w:lastRenderedPageBreak/>
        <w:t>В открывшейся форме (рисунок 3</w:t>
      </w:r>
      <w:r w:rsidR="00FD0700">
        <w:rPr>
          <w:rFonts w:ascii="Times New Roman" w:hAnsi="Times New Roman"/>
          <w:color w:val="333333"/>
          <w:sz w:val="28"/>
          <w:lang w:val="ru-RU"/>
        </w:rPr>
        <w:t>6</w:t>
      </w:r>
      <w:r w:rsidRPr="000405AC">
        <w:rPr>
          <w:rFonts w:ascii="Times New Roman" w:hAnsi="Times New Roman"/>
          <w:color w:val="333333"/>
          <w:sz w:val="28"/>
          <w:lang w:val="ru-RU"/>
        </w:rPr>
        <w:t>) ввести ГРЗ ТС и выбрать тип ТС (легковые или грузовые автомобили). Если Пользователь добавил в Приложении несколько ТС, одно из них можно указать в качестве основного</w:t>
      </w:r>
      <w:r w:rsidR="002B0B7D">
        <w:rPr>
          <w:rFonts w:ascii="Times New Roman" w:hAnsi="Times New Roman"/>
          <w:color w:val="333333"/>
          <w:sz w:val="28"/>
          <w:lang w:val="ru-RU"/>
        </w:rPr>
        <w:t>.</w:t>
      </w:r>
    </w:p>
    <w:p w:rsidR="00CF792D" w:rsidRDefault="002B0B7D" w:rsidP="00CF792D">
      <w:pPr>
        <w:pStyle w:val="HMNormal1"/>
        <w:ind w:firstLine="705"/>
        <w:jc w:val="center"/>
      </w:pPr>
      <w:r w:rsidRPr="002B0B7D">
        <w:rPr>
          <w:noProof/>
          <w:lang w:val="ru-RU" w:eastAsia="ru-RU"/>
        </w:rPr>
        <w:drawing>
          <wp:inline distT="0" distB="0" distL="0" distR="0">
            <wp:extent cx="1770747" cy="3143076"/>
            <wp:effectExtent l="0" t="0" r="1270" b="635"/>
            <wp:docPr id="20" name="Рисунок 20" descr="C:\Users\ospishheva\Desktop\мп\IMG_3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pishheva\Desktop\мп\IMG_383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286" cy="316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2D" w:rsidRDefault="00CF792D" w:rsidP="00CF792D">
      <w:pPr>
        <w:pStyle w:val="HMNormal1"/>
        <w:ind w:firstLine="705"/>
        <w:jc w:val="center"/>
      </w:pPr>
    </w:p>
    <w:p w:rsidR="00CF792D" w:rsidRPr="000405AC" w:rsidRDefault="00CF792D" w:rsidP="00CF792D">
      <w:pPr>
        <w:pStyle w:val="HMNormal1"/>
        <w:ind w:firstLine="705"/>
        <w:jc w:val="center"/>
        <w:rPr>
          <w:lang w:val="ru-RU"/>
        </w:rPr>
      </w:pPr>
      <w:r w:rsidRPr="000405AC">
        <w:rPr>
          <w:rFonts w:ascii="Times New Roman" w:hAnsi="Times New Roman"/>
          <w:color w:val="333333"/>
          <w:sz w:val="28"/>
          <w:lang w:val="ru-RU"/>
        </w:rPr>
        <w:t>Рисунок 3</w:t>
      </w:r>
      <w:r w:rsidR="00FD0700">
        <w:rPr>
          <w:rFonts w:ascii="Times New Roman" w:hAnsi="Times New Roman"/>
          <w:color w:val="333333"/>
          <w:sz w:val="28"/>
          <w:lang w:val="ru-RU"/>
        </w:rPr>
        <w:t>6</w:t>
      </w:r>
      <w:r w:rsidRPr="000405AC">
        <w:rPr>
          <w:rFonts w:ascii="Times New Roman" w:hAnsi="Times New Roman"/>
          <w:color w:val="333333"/>
          <w:sz w:val="28"/>
          <w:lang w:val="ru-RU"/>
        </w:rPr>
        <w:t>. Добавление ТС</w:t>
      </w:r>
    </w:p>
    <w:p w:rsidR="00CF792D" w:rsidRPr="000405AC" w:rsidRDefault="00CF792D" w:rsidP="00CF792D">
      <w:pPr>
        <w:pStyle w:val="HMNormal1"/>
        <w:ind w:firstLine="705"/>
        <w:rPr>
          <w:lang w:val="ru-RU"/>
        </w:rPr>
      </w:pPr>
    </w:p>
    <w:p w:rsidR="00CF792D" w:rsidRPr="000405AC" w:rsidRDefault="00CF792D" w:rsidP="00CF792D">
      <w:pPr>
        <w:pStyle w:val="HMNormal1"/>
        <w:jc w:val="both"/>
        <w:rPr>
          <w:lang w:val="ru-RU"/>
        </w:rPr>
      </w:pPr>
      <w:r w:rsidRPr="000405AC">
        <w:rPr>
          <w:rFonts w:ascii="Times New Roman" w:hAnsi="Times New Roman"/>
          <w:color w:val="333333"/>
          <w:sz w:val="28"/>
          <w:lang w:val="ru-RU"/>
        </w:rPr>
        <w:t>После добавления ТС информация о нем будет отображена в разделе «Мои авто» Личного кабинета Пользователя (рисунок 3</w:t>
      </w:r>
      <w:r w:rsidR="00FD0700">
        <w:rPr>
          <w:rFonts w:ascii="Times New Roman" w:hAnsi="Times New Roman"/>
          <w:color w:val="333333"/>
          <w:sz w:val="28"/>
          <w:lang w:val="ru-RU"/>
        </w:rPr>
        <w:t>7</w:t>
      </w:r>
      <w:r w:rsidRPr="000405AC">
        <w:rPr>
          <w:rFonts w:ascii="Times New Roman" w:hAnsi="Times New Roman"/>
          <w:color w:val="333333"/>
          <w:sz w:val="28"/>
          <w:lang w:val="ru-RU"/>
        </w:rPr>
        <w:t>).</w:t>
      </w:r>
    </w:p>
    <w:p w:rsidR="00CF792D" w:rsidRDefault="00CF792D" w:rsidP="00CF792D">
      <w:pPr>
        <w:pStyle w:val="HMNormal1"/>
        <w:jc w:val="both"/>
        <w:rPr>
          <w:lang w:val="ru-RU"/>
        </w:rPr>
      </w:pPr>
    </w:p>
    <w:p w:rsidR="00874119" w:rsidRPr="000405AC" w:rsidRDefault="00874119" w:rsidP="00CF792D">
      <w:pPr>
        <w:pStyle w:val="HMNormal1"/>
        <w:jc w:val="both"/>
        <w:rPr>
          <w:lang w:val="ru-RU"/>
        </w:rPr>
      </w:pPr>
      <w:bookmarkStart w:id="47" w:name="_GoBack"/>
      <w:bookmarkEnd w:id="47"/>
    </w:p>
    <w:p w:rsidR="00CF792D" w:rsidRDefault="002B0B7D" w:rsidP="00CF792D">
      <w:pPr>
        <w:pStyle w:val="HMNormal1"/>
        <w:ind w:firstLine="705"/>
        <w:jc w:val="center"/>
      </w:pPr>
      <w:r w:rsidRPr="002B0B7D">
        <w:rPr>
          <w:noProof/>
          <w:lang w:val="ru-RU" w:eastAsia="ru-RU"/>
        </w:rPr>
        <w:lastRenderedPageBreak/>
        <w:drawing>
          <wp:inline distT="0" distB="0" distL="0" distR="0">
            <wp:extent cx="1835240" cy="3257550"/>
            <wp:effectExtent l="0" t="0" r="0" b="0"/>
            <wp:docPr id="21" name="Рисунок 21" descr="C:\Users\ospishheva\Desktop\мп\IMG_3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pishheva\Desktop\мп\IMG_384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07" cy="327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2D" w:rsidRDefault="00CF792D" w:rsidP="00CF792D">
      <w:pPr>
        <w:pStyle w:val="HMNormal1"/>
        <w:ind w:firstLine="705"/>
        <w:jc w:val="center"/>
      </w:pPr>
    </w:p>
    <w:p w:rsidR="00CF792D" w:rsidRDefault="00CF792D" w:rsidP="00CF792D">
      <w:pPr>
        <w:pStyle w:val="HMNormal1"/>
        <w:ind w:firstLine="705"/>
        <w:jc w:val="center"/>
        <w:rPr>
          <w:rFonts w:ascii="Times New Roman" w:hAnsi="Times New Roman"/>
          <w:color w:val="333333"/>
          <w:sz w:val="28"/>
          <w:lang w:val="ru-RU"/>
        </w:rPr>
      </w:pPr>
      <w:r w:rsidRPr="00CF792D">
        <w:rPr>
          <w:rFonts w:ascii="Times New Roman" w:hAnsi="Times New Roman"/>
          <w:sz w:val="28"/>
          <w:lang w:val="ru-RU"/>
        </w:rPr>
        <w:t>Рисунок 3</w:t>
      </w:r>
      <w:r w:rsidR="00FD0700">
        <w:rPr>
          <w:rFonts w:ascii="Times New Roman" w:hAnsi="Times New Roman"/>
          <w:sz w:val="28"/>
          <w:lang w:val="ru-RU"/>
        </w:rPr>
        <w:t>7</w:t>
      </w:r>
      <w:r w:rsidRPr="00CF792D">
        <w:rPr>
          <w:rFonts w:ascii="Times New Roman" w:hAnsi="Times New Roman"/>
          <w:sz w:val="28"/>
          <w:lang w:val="ru-RU"/>
        </w:rPr>
        <w:t>.</w:t>
      </w:r>
      <w:r w:rsidRPr="000405AC">
        <w:rPr>
          <w:rFonts w:ascii="Times New Roman" w:hAnsi="Times New Roman"/>
          <w:b/>
          <w:sz w:val="28"/>
          <w:lang w:val="ru-RU"/>
        </w:rPr>
        <w:t xml:space="preserve"> </w:t>
      </w:r>
      <w:r w:rsidRPr="000405AC">
        <w:rPr>
          <w:rFonts w:ascii="Times New Roman" w:hAnsi="Times New Roman"/>
          <w:color w:val="333333"/>
          <w:sz w:val="28"/>
          <w:lang w:val="ru-RU"/>
        </w:rPr>
        <w:t xml:space="preserve"> Раздел «Мои авто» Личного кабинета Пользователя</w:t>
      </w:r>
    </w:p>
    <w:p w:rsidR="00CF792D" w:rsidRDefault="00CF792D" w:rsidP="00CF792D">
      <w:pPr>
        <w:pStyle w:val="HMNormal1"/>
        <w:ind w:firstLine="705"/>
        <w:jc w:val="center"/>
        <w:rPr>
          <w:rFonts w:ascii="Times New Roman" w:hAnsi="Times New Roman"/>
          <w:color w:val="333333"/>
          <w:sz w:val="28"/>
          <w:lang w:val="ru-RU"/>
        </w:rPr>
      </w:pPr>
    </w:p>
    <w:p w:rsidR="00CF792D" w:rsidRPr="000405AC" w:rsidRDefault="00CF792D" w:rsidP="00CF792D">
      <w:pPr>
        <w:pStyle w:val="HMNormal1"/>
        <w:ind w:firstLine="705"/>
        <w:jc w:val="both"/>
        <w:rPr>
          <w:lang w:val="ru-RU"/>
        </w:rPr>
      </w:pPr>
      <w:r>
        <w:rPr>
          <w:rFonts w:ascii="Times New Roman" w:hAnsi="Times New Roman"/>
          <w:color w:val="333333"/>
          <w:sz w:val="28"/>
          <w:lang w:val="ru-RU"/>
        </w:rPr>
        <w:t>В разделе «Уведомления» (рисунок 3</w:t>
      </w:r>
      <w:r w:rsidR="00FD0700">
        <w:rPr>
          <w:rFonts w:ascii="Times New Roman" w:hAnsi="Times New Roman"/>
          <w:color w:val="333333"/>
          <w:sz w:val="28"/>
          <w:lang w:val="ru-RU"/>
        </w:rPr>
        <w:t>5</w:t>
      </w:r>
      <w:r>
        <w:rPr>
          <w:rFonts w:ascii="Times New Roman" w:hAnsi="Times New Roman"/>
          <w:color w:val="333333"/>
          <w:sz w:val="28"/>
          <w:lang w:val="ru-RU"/>
        </w:rPr>
        <w:t>) будут отображены уведомления о работе парковочного пространства.</w:t>
      </w:r>
    </w:p>
    <w:p w:rsidR="00CF792D" w:rsidRPr="000405AC" w:rsidRDefault="00CF792D" w:rsidP="00CF792D">
      <w:pPr>
        <w:pStyle w:val="HMNormal1"/>
        <w:ind w:firstLine="705"/>
        <w:jc w:val="center"/>
        <w:rPr>
          <w:lang w:val="ru-RU"/>
        </w:rPr>
      </w:pPr>
    </w:p>
    <w:p w:rsidR="00501DB4" w:rsidRDefault="000E37E8" w:rsidP="00863107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8" w:name="_Toc506300268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Пополнение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парковочного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счета</w:t>
      </w:r>
      <w:bookmarkEnd w:id="46"/>
      <w:bookmarkEnd w:id="48"/>
      <w:proofErr w:type="spellEnd"/>
    </w:p>
    <w:p w:rsidR="00501DB4" w:rsidRPr="000E37E8" w:rsidRDefault="000E37E8" w:rsidP="00863107">
      <w:pPr>
        <w:pStyle w:val="HMNormal2"/>
        <w:ind w:firstLine="720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Информация о состоянии парковочного счета доступна на экране карты в Приложении, а также в Личном кабинете Пользователя.</w:t>
      </w:r>
    </w:p>
    <w:p w:rsidR="00501DB4" w:rsidRPr="000E37E8" w:rsidRDefault="00501DB4" w:rsidP="00863107">
      <w:pPr>
        <w:pStyle w:val="HMNormal2"/>
        <w:rPr>
          <w:lang w:val="ru-RU"/>
        </w:rPr>
      </w:pPr>
    </w:p>
    <w:p w:rsidR="00501DB4" w:rsidRPr="000E37E8" w:rsidRDefault="000E37E8" w:rsidP="00863107">
      <w:pPr>
        <w:pStyle w:val="HMNormal2"/>
        <w:ind w:firstLine="73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Для пополнения парковочного счета необходимо выполнить следующие действия:</w:t>
      </w:r>
    </w:p>
    <w:p w:rsidR="00501DB4" w:rsidRPr="000E37E8" w:rsidRDefault="000E37E8" w:rsidP="00863107">
      <w:pPr>
        <w:pStyle w:val="HMNormal2"/>
        <w:numPr>
          <w:ilvl w:val="0"/>
          <w:numId w:val="25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Перейти в Личный кабинет Пользователя, нажав пиктограмму </w:t>
      </w:r>
      <w:r w:rsidR="002B0B7D">
        <w:rPr>
          <w:noProof/>
          <w:lang w:val="ru-RU" w:eastAsia="ru-RU"/>
        </w:rPr>
        <w:drawing>
          <wp:inline distT="0" distB="0" distL="0" distR="0" wp14:anchorId="7AE2E339" wp14:editId="6D3405F4">
            <wp:extent cx="247650" cy="2000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7E8">
        <w:rPr>
          <w:rStyle w:val="HMNormal"/>
          <w:rFonts w:ascii="Times New Roman" w:hAnsi="Times New Roman"/>
          <w:sz w:val="28"/>
          <w:lang w:val="ru-RU"/>
        </w:rPr>
        <w:t xml:space="preserve"> в левом нижнем углу экрана. В Личном кабинете нажать кнопку </w:t>
      </w:r>
      <w:r w:rsidR="002B0B7D">
        <w:rPr>
          <w:noProof/>
          <w:lang w:val="ru-RU" w:eastAsia="ru-RU"/>
        </w:rPr>
        <w:drawing>
          <wp:inline distT="0" distB="0" distL="0" distR="0" wp14:anchorId="391C81F0" wp14:editId="15B1A4D0">
            <wp:extent cx="238125" cy="2000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7E8">
        <w:rPr>
          <w:rStyle w:val="HMNormal"/>
          <w:rFonts w:ascii="Times New Roman" w:hAnsi="Times New Roman"/>
          <w:sz w:val="28"/>
          <w:lang w:val="ru-RU"/>
        </w:rPr>
        <w:t xml:space="preserve"> , расположенную в верхнем левом углу экрана, или нажать кнопку </w:t>
      </w:r>
      <w:r w:rsidRPr="000E37E8">
        <w:rPr>
          <w:rFonts w:ascii="Times New Roman" w:hAnsi="Times New Roman"/>
          <w:color w:val="333333"/>
          <w:sz w:val="28"/>
          <w:lang w:val="ru-RU"/>
        </w:rPr>
        <w:t>«Пополнить счет» на экране карты (если данная кнопка доступна);</w:t>
      </w:r>
    </w:p>
    <w:p w:rsidR="00501DB4" w:rsidRPr="000E37E8" w:rsidRDefault="000E37E8" w:rsidP="00863107">
      <w:pPr>
        <w:pStyle w:val="HMNormal2"/>
        <w:numPr>
          <w:ilvl w:val="0"/>
          <w:numId w:val="25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Выбрать одну из предложенных Приложением сумм пополнения счета или ввести произвольную, выбрав переключатель </w:t>
      </w:r>
      <w:r w:rsidRPr="000E37E8">
        <w:rPr>
          <w:rFonts w:ascii="Times New Roman" w:hAnsi="Times New Roman"/>
          <w:color w:val="333333"/>
          <w:sz w:val="28"/>
          <w:lang w:val="ru-RU"/>
        </w:rPr>
        <w:t>«Другая»;</w:t>
      </w:r>
      <w:r w:rsidRPr="000E37E8">
        <w:rPr>
          <w:rStyle w:val="HMNormal"/>
          <w:rFonts w:ascii="Times New Roman" w:hAnsi="Times New Roman"/>
          <w:sz w:val="28"/>
          <w:lang w:val="ru-RU"/>
        </w:rPr>
        <w:t xml:space="preserve"> </w:t>
      </w:r>
    </w:p>
    <w:p w:rsidR="00501DB4" w:rsidRDefault="000E37E8" w:rsidP="00863107">
      <w:pPr>
        <w:pStyle w:val="HMNormal2"/>
        <w:numPr>
          <w:ilvl w:val="0"/>
          <w:numId w:val="25"/>
        </w:numPr>
        <w:jc w:val="both"/>
      </w:pPr>
      <w:proofErr w:type="spellStart"/>
      <w:r>
        <w:rPr>
          <w:rStyle w:val="HMNormal"/>
          <w:rFonts w:ascii="Times New Roman" w:hAnsi="Times New Roman"/>
          <w:sz w:val="28"/>
        </w:rPr>
        <w:t>Выбрать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способ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пополнения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счета</w:t>
      </w:r>
      <w:proofErr w:type="spellEnd"/>
      <w:r>
        <w:rPr>
          <w:rStyle w:val="HMNormal"/>
          <w:rFonts w:ascii="Times New Roman" w:hAnsi="Times New Roman"/>
          <w:sz w:val="28"/>
        </w:rPr>
        <w:t>;</w:t>
      </w:r>
    </w:p>
    <w:p w:rsidR="00501DB4" w:rsidRPr="000E37E8" w:rsidRDefault="000E37E8" w:rsidP="00863107">
      <w:pPr>
        <w:pStyle w:val="HMNormal2"/>
        <w:numPr>
          <w:ilvl w:val="0"/>
          <w:numId w:val="25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Нажать кнопку 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«Все верно, пополнить» (рисунок </w:t>
      </w:r>
      <w:r w:rsidR="00FD0700">
        <w:rPr>
          <w:rFonts w:ascii="Times New Roman" w:hAnsi="Times New Roman"/>
          <w:color w:val="333333"/>
          <w:sz w:val="28"/>
          <w:lang w:val="ru-RU"/>
        </w:rPr>
        <w:t>38</w:t>
      </w:r>
      <w:r w:rsidRPr="000E37E8">
        <w:rPr>
          <w:rFonts w:ascii="Times New Roman" w:hAnsi="Times New Roman"/>
          <w:color w:val="333333"/>
          <w:sz w:val="28"/>
          <w:lang w:val="ru-RU"/>
        </w:rPr>
        <w:t>).</w:t>
      </w:r>
    </w:p>
    <w:p w:rsidR="00501DB4" w:rsidRPr="000E37E8" w:rsidRDefault="00501DB4" w:rsidP="00863107">
      <w:pPr>
        <w:pStyle w:val="HMNormal2"/>
        <w:jc w:val="both"/>
        <w:rPr>
          <w:lang w:val="ru-RU"/>
        </w:rPr>
      </w:pPr>
    </w:p>
    <w:p w:rsidR="00501DB4" w:rsidRDefault="000E37E8" w:rsidP="00CF792D">
      <w:pPr>
        <w:pStyle w:val="HMNormal2"/>
        <w:ind w:firstLine="851"/>
        <w:jc w:val="center"/>
        <w:rPr>
          <w:rFonts w:ascii="Times New Roman" w:hAnsi="Times New Roman"/>
          <w:color w:val="333333"/>
          <w:sz w:val="28"/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lastRenderedPageBreak/>
        <w:t xml:space="preserve"> </w:t>
      </w:r>
      <w:r w:rsidR="00B51080" w:rsidRPr="00B51080">
        <w:rPr>
          <w:rFonts w:ascii="Times New Roman" w:hAnsi="Times New Roman"/>
          <w:noProof/>
          <w:color w:val="333333"/>
          <w:sz w:val="28"/>
          <w:lang w:val="ru-RU" w:eastAsia="ru-RU"/>
        </w:rPr>
        <w:drawing>
          <wp:inline distT="0" distB="0" distL="0" distR="0">
            <wp:extent cx="1819275" cy="3229213"/>
            <wp:effectExtent l="0" t="0" r="0" b="9525"/>
            <wp:docPr id="24" name="Рисунок 24" descr="C:\Users\ospishheva\Desktop\мп\IMG_3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pishheva\Desktop\мп\IMG_3842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49" cy="324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jc w:val="center"/>
      </w:pPr>
    </w:p>
    <w:p w:rsidR="00501DB4" w:rsidRPr="000E37E8" w:rsidRDefault="000E37E8" w:rsidP="00CF792D">
      <w:pPr>
        <w:pStyle w:val="HMNormal2"/>
        <w:ind w:firstLine="851"/>
        <w:jc w:val="center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Рисунок </w:t>
      </w:r>
      <w:r w:rsidR="00FD0700">
        <w:rPr>
          <w:rFonts w:ascii="Times New Roman" w:hAnsi="Times New Roman"/>
          <w:color w:val="333333"/>
          <w:sz w:val="28"/>
          <w:lang w:val="ru-RU"/>
        </w:rPr>
        <w:t>38</w:t>
      </w:r>
      <w:r w:rsidRPr="000E37E8">
        <w:rPr>
          <w:rFonts w:ascii="Times New Roman" w:hAnsi="Times New Roman"/>
          <w:color w:val="333333"/>
          <w:sz w:val="28"/>
          <w:lang w:val="ru-RU"/>
        </w:rPr>
        <w:t>. Пополнение парковочного счета</w:t>
      </w:r>
    </w:p>
    <w:p w:rsidR="00501DB4" w:rsidRPr="000E37E8" w:rsidRDefault="00501DB4" w:rsidP="00863107">
      <w:pPr>
        <w:pStyle w:val="HMNormal2"/>
        <w:rPr>
          <w:lang w:val="ru-RU"/>
        </w:rPr>
      </w:pPr>
    </w:p>
    <w:p w:rsidR="00501DB4" w:rsidRPr="000E37E8" w:rsidRDefault="000E37E8" w:rsidP="00863107">
      <w:pPr>
        <w:pStyle w:val="HMNormal2"/>
        <w:ind w:firstLine="720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После успешного пополнения парковочного счета информация об операции отобразится в истории платежей Пользователя, а баланс парковочного счета увеличится на сумму пополнения.</w:t>
      </w:r>
    </w:p>
    <w:p w:rsidR="00501DB4" w:rsidRPr="000E37E8" w:rsidRDefault="00501DB4" w:rsidP="00863107">
      <w:pPr>
        <w:pStyle w:val="HMNormal2"/>
        <w:jc w:val="both"/>
        <w:rPr>
          <w:lang w:val="ru-RU"/>
        </w:rPr>
      </w:pPr>
    </w:p>
    <w:p w:rsidR="00501DB4" w:rsidRPr="000E37E8" w:rsidRDefault="000E37E8" w:rsidP="00863107">
      <w:pPr>
        <w:pStyle w:val="4"/>
        <w:numPr>
          <w:ilvl w:val="3"/>
          <w:numId w:val="18"/>
        </w:numPr>
        <w:spacing w:after="0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bookmarkStart w:id="49" w:name="_____3"/>
      <w:bookmarkStart w:id="50" w:name="_Toc506300269"/>
      <w:r w:rsidRPr="000E37E8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Особенности пополнения парковочного счета различными способами</w:t>
      </w:r>
      <w:bookmarkEnd w:id="49"/>
      <w:bookmarkEnd w:id="50"/>
    </w:p>
    <w:p w:rsidR="00501DB4" w:rsidRPr="000E37E8" w:rsidRDefault="000E37E8" w:rsidP="00863107">
      <w:pPr>
        <w:shd w:val="clear" w:color="auto" w:fill="FFFFFF"/>
        <w:tabs>
          <w:tab w:val="left" w:pos="135"/>
        </w:tabs>
        <w:spacing w:after="0"/>
        <w:ind w:firstLine="85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При пополнении парковочного счета различными способами может взиматься дополнительная комиссия платежных систем, ее размер указывается перед совершением операций по оплате.</w:t>
      </w:r>
    </w:p>
    <w:p w:rsidR="00501DB4" w:rsidRPr="00A05DEC" w:rsidRDefault="000E37E8" w:rsidP="00863107">
      <w:pPr>
        <w:pStyle w:val="5"/>
        <w:numPr>
          <w:ilvl w:val="4"/>
          <w:numId w:val="18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51" w:name="____4"/>
      <w:bookmarkStart w:id="52" w:name="_Toc506300270"/>
      <w:r w:rsidRPr="00A05DEC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Пополнение с помощью мобильного телефона</w:t>
      </w:r>
      <w:bookmarkEnd w:id="51"/>
      <w:bookmarkEnd w:id="52"/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При выборе способа пополнения с помощью мобильного телефона:</w:t>
      </w:r>
    </w:p>
    <w:p w:rsidR="00501DB4" w:rsidRPr="000E37E8" w:rsidRDefault="000E37E8" w:rsidP="00863107">
      <w:pPr>
        <w:pStyle w:val="HMNormal2"/>
        <w:numPr>
          <w:ilvl w:val="0"/>
          <w:numId w:val="30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На указанный в Личном кабинете Пользователя номер телефона будет отправлено СМС-сообщение с инструкцией по пополнению парковочного счета (рисунок </w:t>
      </w:r>
      <w:r w:rsidR="00FD0700">
        <w:rPr>
          <w:rStyle w:val="HMNormal"/>
          <w:rFonts w:ascii="Times New Roman" w:hAnsi="Times New Roman"/>
          <w:sz w:val="28"/>
          <w:lang w:val="ru-RU"/>
        </w:rPr>
        <w:t>39</w:t>
      </w:r>
      <w:r w:rsidRPr="000E37E8">
        <w:rPr>
          <w:rStyle w:val="HMNormal"/>
          <w:rFonts w:ascii="Times New Roman" w:hAnsi="Times New Roman"/>
          <w:sz w:val="28"/>
          <w:lang w:val="ru-RU"/>
        </w:rPr>
        <w:t>);</w:t>
      </w:r>
    </w:p>
    <w:p w:rsidR="00501DB4" w:rsidRPr="000E37E8" w:rsidRDefault="00501DB4" w:rsidP="00863107">
      <w:pPr>
        <w:pStyle w:val="HMNormal2"/>
        <w:jc w:val="both"/>
        <w:rPr>
          <w:lang w:val="ru-RU"/>
        </w:rPr>
      </w:pPr>
    </w:p>
    <w:p w:rsidR="00501DB4" w:rsidRDefault="00B51080" w:rsidP="00FD39DC">
      <w:pPr>
        <w:pStyle w:val="HMNormal2"/>
        <w:ind w:firstLine="851"/>
        <w:jc w:val="center"/>
      </w:pPr>
      <w:r w:rsidRPr="00B51080">
        <w:rPr>
          <w:noProof/>
          <w:lang w:val="ru-RU" w:eastAsia="ru-RU"/>
        </w:rPr>
        <w:lastRenderedPageBreak/>
        <w:drawing>
          <wp:inline distT="0" distB="0" distL="0" distR="0">
            <wp:extent cx="1786944" cy="3171825"/>
            <wp:effectExtent l="0" t="0" r="3810" b="0"/>
            <wp:docPr id="25" name="Рисунок 25" descr="C:\Users\ospishheva\Desktop\мп\IMG_3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pishheva\Desktop\мп\IMG_3843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22" cy="318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ind w:firstLine="705"/>
        <w:jc w:val="center"/>
      </w:pPr>
    </w:p>
    <w:p w:rsidR="00501DB4" w:rsidRPr="000E37E8" w:rsidRDefault="000E37E8" w:rsidP="00FD39DC">
      <w:pPr>
        <w:pStyle w:val="HMNormal2"/>
        <w:ind w:firstLine="851"/>
        <w:jc w:val="center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Рисунок </w:t>
      </w:r>
      <w:r w:rsidR="00FD0700">
        <w:rPr>
          <w:rStyle w:val="HMNormal"/>
          <w:rFonts w:ascii="Times New Roman" w:hAnsi="Times New Roman"/>
          <w:sz w:val="28"/>
          <w:lang w:val="ru-RU"/>
        </w:rPr>
        <w:t>39</w:t>
      </w:r>
      <w:r w:rsidRPr="000E37E8">
        <w:rPr>
          <w:rStyle w:val="HMNormal"/>
          <w:rFonts w:ascii="Times New Roman" w:hAnsi="Times New Roman"/>
          <w:sz w:val="28"/>
          <w:lang w:val="ru-RU"/>
        </w:rPr>
        <w:t>. Пополнение счета с помощью мобильного телефона</w:t>
      </w:r>
    </w:p>
    <w:p w:rsidR="00501DB4" w:rsidRPr="000E37E8" w:rsidRDefault="00501DB4" w:rsidP="00FD39DC">
      <w:pPr>
        <w:pStyle w:val="HMNormal2"/>
        <w:ind w:firstLine="851"/>
        <w:jc w:val="center"/>
        <w:rPr>
          <w:lang w:val="ru-RU"/>
        </w:rPr>
      </w:pPr>
    </w:p>
    <w:p w:rsidR="00501DB4" w:rsidRPr="000E37E8" w:rsidRDefault="000E37E8" w:rsidP="00863107">
      <w:pPr>
        <w:pStyle w:val="HMNormal2"/>
        <w:numPr>
          <w:ilvl w:val="0"/>
          <w:numId w:val="30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Необходимо внимательно ознакомиться с полученным сообщением и выполнить все указанные в нем действия;</w:t>
      </w:r>
    </w:p>
    <w:p w:rsidR="00501DB4" w:rsidRPr="000E37E8" w:rsidRDefault="000E37E8" w:rsidP="00863107">
      <w:pPr>
        <w:pStyle w:val="HMNormal2"/>
        <w:numPr>
          <w:ilvl w:val="0"/>
          <w:numId w:val="30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Важно обязательно дождаться сообщения об успешном завершении операции.</w:t>
      </w:r>
    </w:p>
    <w:p w:rsidR="00501DB4" w:rsidRPr="000E37E8" w:rsidRDefault="000E37E8" w:rsidP="00863107">
      <w:pPr>
        <w:pStyle w:val="HMNormal2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Внимание! Возможность пополнения парковочного счета при помощи мобильного телефона доступна только Пользователям, у которых в Личном кабинете указан номер телефона.</w:t>
      </w:r>
    </w:p>
    <w:p w:rsidR="00501DB4" w:rsidRPr="000E37E8" w:rsidRDefault="00501DB4" w:rsidP="00863107">
      <w:pPr>
        <w:pStyle w:val="HMNormal2"/>
        <w:rPr>
          <w:lang w:val="ru-RU"/>
        </w:rPr>
      </w:pPr>
    </w:p>
    <w:p w:rsidR="00501DB4" w:rsidRDefault="000E37E8" w:rsidP="00863107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3" w:name="__4"/>
      <w:bookmarkStart w:id="54" w:name="_Toc506300271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Порядок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оплаты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парковки</w:t>
      </w:r>
      <w:bookmarkEnd w:id="53"/>
      <w:bookmarkEnd w:id="54"/>
      <w:proofErr w:type="spellEnd"/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Для оплаты парковки на балансе парковочного счета должно быть достаточно средств. Если средств недостаточно, Пользователю будет предложено пополнить парковочный счет (см. раздел </w:t>
      </w:r>
      <w:hyperlink w:anchor="__3">
        <w:r w:rsidRPr="000E37E8">
          <w:rPr>
            <w:rFonts w:ascii="Times New Roman" w:hAnsi="Times New Roman"/>
            <w:color w:val="0000FF"/>
            <w:sz w:val="28"/>
            <w:u w:val="single"/>
            <w:lang w:val="ru-RU"/>
          </w:rPr>
          <w:t>«Пополнение парковочного счета»</w:t>
        </w:r>
      </w:hyperlink>
      <w:r w:rsidRPr="000E37E8">
        <w:rPr>
          <w:rFonts w:ascii="Times New Roman" w:hAnsi="Times New Roman"/>
          <w:color w:val="333333"/>
          <w:sz w:val="28"/>
          <w:lang w:val="ru-RU"/>
        </w:rPr>
        <w:t>).</w:t>
      </w:r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 Чтобы оплатить парковку необходимо:</w:t>
      </w:r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1. Выбрать на карте или с помощью поиска по адресу интересующую парковку;</w:t>
      </w:r>
    </w:p>
    <w:p w:rsidR="00501DB4" w:rsidRDefault="000E37E8" w:rsidP="00863107">
      <w:pPr>
        <w:pStyle w:val="HMNormal2"/>
        <w:ind w:firstLine="705"/>
        <w:jc w:val="both"/>
        <w:rPr>
          <w:rFonts w:ascii="Times New Roman" w:hAnsi="Times New Roman"/>
          <w:color w:val="333333"/>
          <w:sz w:val="28"/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2. Нажать кнопку «Оплатить п</w:t>
      </w:r>
      <w:r w:rsidR="00FD0700">
        <w:rPr>
          <w:rFonts w:ascii="Times New Roman" w:hAnsi="Times New Roman"/>
          <w:color w:val="333333"/>
          <w:sz w:val="28"/>
          <w:lang w:val="ru-RU"/>
        </w:rPr>
        <w:t>арковку» внизу экрана (рисунок 40</w:t>
      </w:r>
      <w:r w:rsidRPr="000E37E8">
        <w:rPr>
          <w:rFonts w:ascii="Times New Roman" w:hAnsi="Times New Roman"/>
          <w:color w:val="333333"/>
          <w:sz w:val="28"/>
          <w:lang w:val="ru-RU"/>
        </w:rPr>
        <w:t>).</w:t>
      </w:r>
    </w:p>
    <w:p w:rsidR="00863107" w:rsidRPr="000E37E8" w:rsidRDefault="00863107" w:rsidP="00863107">
      <w:pPr>
        <w:pStyle w:val="HMNormal2"/>
        <w:ind w:firstLine="705"/>
        <w:jc w:val="both"/>
        <w:rPr>
          <w:lang w:val="ru-RU"/>
        </w:rPr>
      </w:pPr>
    </w:p>
    <w:p w:rsidR="00501DB4" w:rsidRDefault="00B51080" w:rsidP="00863107">
      <w:pPr>
        <w:pStyle w:val="HMNormal2"/>
        <w:ind w:firstLine="705"/>
        <w:jc w:val="center"/>
      </w:pPr>
      <w:r w:rsidRPr="00B51080">
        <w:rPr>
          <w:noProof/>
          <w:lang w:val="ru-RU" w:eastAsia="ru-RU"/>
        </w:rPr>
        <w:lastRenderedPageBreak/>
        <w:drawing>
          <wp:inline distT="0" distB="0" distL="0" distR="0">
            <wp:extent cx="1813775" cy="3219450"/>
            <wp:effectExtent l="0" t="0" r="0" b="0"/>
            <wp:docPr id="30" name="Рисунок 30" descr="C:\Users\ospishheva\Desktop\мп\IMG_3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pishheva\Desktop\мп\IMG_3837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50" cy="322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ind w:firstLine="705"/>
        <w:jc w:val="center"/>
      </w:pPr>
    </w:p>
    <w:p w:rsidR="00501DB4" w:rsidRDefault="000E37E8" w:rsidP="00863107">
      <w:pPr>
        <w:pStyle w:val="HMNormal2"/>
        <w:ind w:firstLine="705"/>
        <w:jc w:val="center"/>
      </w:pPr>
      <w:proofErr w:type="spellStart"/>
      <w:r>
        <w:rPr>
          <w:rStyle w:val="HMNormal"/>
          <w:rFonts w:ascii="Times New Roman" w:hAnsi="Times New Roman"/>
          <w:sz w:val="28"/>
        </w:rPr>
        <w:t>Рисунок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r w:rsidR="00FD0700">
        <w:rPr>
          <w:rStyle w:val="HMNormal"/>
          <w:rFonts w:ascii="Times New Roman" w:hAnsi="Times New Roman"/>
          <w:sz w:val="28"/>
          <w:lang w:val="ru-RU"/>
        </w:rPr>
        <w:t>40</w:t>
      </w:r>
      <w:r>
        <w:rPr>
          <w:rStyle w:val="HMNormal"/>
          <w:rFonts w:ascii="Times New Roman" w:hAnsi="Times New Roman"/>
          <w:sz w:val="28"/>
        </w:rPr>
        <w:t xml:space="preserve">. </w:t>
      </w:r>
      <w:proofErr w:type="spellStart"/>
      <w:r>
        <w:rPr>
          <w:rStyle w:val="HMNormal"/>
          <w:rFonts w:ascii="Times New Roman" w:hAnsi="Times New Roman"/>
          <w:sz w:val="28"/>
        </w:rPr>
        <w:t>Оплата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парковки</w:t>
      </w:r>
      <w:proofErr w:type="spellEnd"/>
    </w:p>
    <w:p w:rsidR="00501DB4" w:rsidRDefault="00501DB4" w:rsidP="00863107">
      <w:pPr>
        <w:pStyle w:val="HMNormal2"/>
        <w:ind w:firstLine="705"/>
        <w:jc w:val="center"/>
      </w:pPr>
    </w:p>
    <w:p w:rsidR="00501DB4" w:rsidRDefault="000E37E8" w:rsidP="00863107">
      <w:pPr>
        <w:pStyle w:val="4"/>
        <w:numPr>
          <w:ilvl w:val="3"/>
          <w:numId w:val="18"/>
        </w:numPr>
        <w:spacing w:after="0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bookmarkStart w:id="55" w:name="__5"/>
      <w:bookmarkStart w:id="56" w:name="_Toc506300272"/>
      <w:proofErr w:type="spellStart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Оплата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придорожной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парковки</w:t>
      </w:r>
      <w:bookmarkEnd w:id="55"/>
      <w:bookmarkEnd w:id="56"/>
      <w:proofErr w:type="spellEnd"/>
    </w:p>
    <w:p w:rsidR="00CF792D" w:rsidRPr="001B03FB" w:rsidRDefault="00CF792D" w:rsidP="00CF792D">
      <w:pPr>
        <w:spacing w:after="0"/>
        <w:ind w:firstLine="735"/>
        <w:jc w:val="both"/>
        <w:rPr>
          <w:lang w:val="ru-RU"/>
        </w:rPr>
      </w:pPr>
      <w:r w:rsidRPr="001B03FB">
        <w:rPr>
          <w:rFonts w:ascii="Times New Roman" w:hAnsi="Times New Roman"/>
          <w:color w:val="000000"/>
          <w:sz w:val="28"/>
          <w:lang w:val="ru-RU"/>
        </w:rPr>
        <w:t>Для оплаты придорожной парковки необходимо:</w:t>
      </w:r>
    </w:p>
    <w:p w:rsidR="00CF792D" w:rsidRPr="006F6879" w:rsidRDefault="00CF792D" w:rsidP="00CF792D">
      <w:pPr>
        <w:numPr>
          <w:ilvl w:val="0"/>
          <w:numId w:val="42"/>
        </w:numPr>
        <w:spacing w:after="0"/>
        <w:jc w:val="both"/>
        <w:rPr>
          <w:lang w:val="ru-RU"/>
        </w:rPr>
      </w:pPr>
      <w:r w:rsidRPr="001B03FB">
        <w:rPr>
          <w:rFonts w:ascii="Times New Roman" w:hAnsi="Times New Roman"/>
          <w:color w:val="000000"/>
          <w:sz w:val="28"/>
          <w:lang w:val="ru-RU"/>
        </w:rPr>
        <w:t>В открывшейся форме выбрать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тип оплаты парковки: «С текущего момента» или «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Постоплата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за сутки».</w:t>
      </w:r>
    </w:p>
    <w:p w:rsidR="00CF792D" w:rsidRPr="006F6879" w:rsidRDefault="00CF792D" w:rsidP="00CF792D">
      <w:pPr>
        <w:spacing w:after="0"/>
        <w:ind w:left="93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выборе типа оплаты «С текущего момента»:</w:t>
      </w:r>
    </w:p>
    <w:p w:rsidR="00CF792D" w:rsidRPr="001B03FB" w:rsidRDefault="00CF792D" w:rsidP="00CF792D">
      <w:pPr>
        <w:numPr>
          <w:ilvl w:val="0"/>
          <w:numId w:val="42"/>
        </w:numPr>
        <w:spacing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Выбрать</w:t>
      </w:r>
      <w:r w:rsidRPr="001B03FB">
        <w:rPr>
          <w:rFonts w:ascii="Times New Roman" w:hAnsi="Times New Roman"/>
          <w:color w:val="000000"/>
          <w:sz w:val="28"/>
          <w:lang w:val="ru-RU"/>
        </w:rPr>
        <w:t xml:space="preserve"> ТС из числа указанных в Личном кабинете или добавить новое ТС (см. раздел </w:t>
      </w:r>
      <w:hyperlink w:anchor="__3">
        <w:r w:rsidRPr="001B03FB">
          <w:rPr>
            <w:rFonts w:ascii="Times New Roman" w:hAnsi="Times New Roman"/>
            <w:color w:val="0000FF"/>
            <w:sz w:val="28"/>
            <w:u w:val="single"/>
            <w:lang w:val="ru-RU"/>
          </w:rPr>
          <w:t>«Настройки Личного кабинета»</w:t>
        </w:r>
      </w:hyperlink>
      <w:r w:rsidRPr="001B03FB">
        <w:rPr>
          <w:rFonts w:ascii="Times New Roman" w:hAnsi="Times New Roman"/>
          <w:color w:val="333333"/>
          <w:sz w:val="28"/>
          <w:lang w:val="ru-RU"/>
        </w:rPr>
        <w:t>);</w:t>
      </w:r>
    </w:p>
    <w:p w:rsidR="00CF792D" w:rsidRPr="001B03FB" w:rsidRDefault="00CF792D" w:rsidP="00CF792D">
      <w:pPr>
        <w:numPr>
          <w:ilvl w:val="0"/>
          <w:numId w:val="42"/>
        </w:numPr>
        <w:spacing w:after="0"/>
        <w:jc w:val="both"/>
        <w:rPr>
          <w:lang w:val="ru-RU"/>
        </w:rPr>
      </w:pPr>
      <w:r w:rsidRPr="001B03FB">
        <w:rPr>
          <w:rFonts w:ascii="Times New Roman" w:hAnsi="Times New Roman"/>
          <w:color w:val="333333"/>
          <w:sz w:val="28"/>
          <w:lang w:val="ru-RU"/>
        </w:rPr>
        <w:t>Указать длительность парковки с точностью до 1 часа;</w:t>
      </w:r>
    </w:p>
    <w:p w:rsidR="00CF792D" w:rsidRPr="001B03FB" w:rsidRDefault="00CF792D" w:rsidP="00CF792D">
      <w:pPr>
        <w:numPr>
          <w:ilvl w:val="0"/>
          <w:numId w:val="42"/>
        </w:numPr>
        <w:spacing w:after="0"/>
        <w:jc w:val="both"/>
        <w:rPr>
          <w:lang w:val="ru-RU"/>
        </w:rPr>
      </w:pPr>
      <w:r w:rsidRPr="001B03FB">
        <w:rPr>
          <w:rFonts w:ascii="Times New Roman" w:hAnsi="Times New Roman"/>
          <w:color w:val="333333"/>
          <w:sz w:val="28"/>
          <w:lang w:val="ru-RU"/>
        </w:rPr>
        <w:t>Выбрать время в минутах до окончания текущей парковочной сессии для напоминания об окончании оплаченного периода;</w:t>
      </w:r>
    </w:p>
    <w:p w:rsidR="00CF792D" w:rsidRPr="000405AC" w:rsidRDefault="00CF792D" w:rsidP="00CF792D">
      <w:pPr>
        <w:pStyle w:val="HMNormal1"/>
        <w:numPr>
          <w:ilvl w:val="0"/>
          <w:numId w:val="42"/>
        </w:numPr>
        <w:jc w:val="both"/>
        <w:rPr>
          <w:lang w:val="ru-RU"/>
        </w:rPr>
      </w:pPr>
      <w:r w:rsidRPr="000405AC">
        <w:rPr>
          <w:rFonts w:ascii="Times New Roman" w:hAnsi="Times New Roman"/>
          <w:color w:val="333333"/>
          <w:sz w:val="28"/>
          <w:lang w:val="ru-RU"/>
        </w:rPr>
        <w:t>Нажать кнопку «</w:t>
      </w:r>
      <w:r>
        <w:rPr>
          <w:rFonts w:ascii="Times New Roman" w:hAnsi="Times New Roman"/>
          <w:color w:val="333333"/>
          <w:sz w:val="28"/>
          <w:lang w:val="ru-RU"/>
        </w:rPr>
        <w:t>Оплатить</w:t>
      </w:r>
      <w:r w:rsidRPr="000405AC">
        <w:rPr>
          <w:rFonts w:ascii="Times New Roman" w:hAnsi="Times New Roman"/>
          <w:color w:val="333333"/>
          <w:sz w:val="28"/>
          <w:lang w:val="ru-RU"/>
        </w:rPr>
        <w:t xml:space="preserve">» внизу экрана (рисунок </w:t>
      </w:r>
      <w:r w:rsidR="00FD0700">
        <w:rPr>
          <w:rFonts w:ascii="Times New Roman" w:hAnsi="Times New Roman"/>
          <w:color w:val="333333"/>
          <w:sz w:val="28"/>
          <w:lang w:val="ru-RU"/>
        </w:rPr>
        <w:t>41</w:t>
      </w:r>
      <w:r w:rsidRPr="000405AC">
        <w:rPr>
          <w:rFonts w:ascii="Times New Roman" w:hAnsi="Times New Roman"/>
          <w:color w:val="333333"/>
          <w:sz w:val="28"/>
          <w:lang w:val="ru-RU"/>
        </w:rPr>
        <w:t>).</w:t>
      </w:r>
    </w:p>
    <w:p w:rsidR="00501DB4" w:rsidRDefault="00B51080" w:rsidP="00CF792D">
      <w:pPr>
        <w:pStyle w:val="HMNormal2"/>
        <w:ind w:firstLine="851"/>
        <w:jc w:val="center"/>
      </w:pPr>
      <w:r w:rsidRPr="00B51080">
        <w:rPr>
          <w:noProof/>
          <w:lang w:val="ru-RU" w:eastAsia="ru-RU"/>
        </w:rPr>
        <w:lastRenderedPageBreak/>
        <w:drawing>
          <wp:inline distT="0" distB="0" distL="0" distR="0">
            <wp:extent cx="1802505" cy="3199446"/>
            <wp:effectExtent l="0" t="0" r="7620" b="1270"/>
            <wp:docPr id="32" name="Рисунок 32" descr="C:\Users\ospishheva\Desktop\мп\IMG_3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pishheva\Desktop\мп\IMG_3845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53" cy="321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jc w:val="center"/>
      </w:pPr>
    </w:p>
    <w:p w:rsidR="00501DB4" w:rsidRPr="000E37E8" w:rsidRDefault="000E37E8" w:rsidP="00863107">
      <w:pPr>
        <w:pStyle w:val="HMNormal2"/>
        <w:jc w:val="center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Рисунок </w:t>
      </w:r>
      <w:r w:rsidR="00FD0700">
        <w:rPr>
          <w:rStyle w:val="HMNormal"/>
          <w:rFonts w:ascii="Times New Roman" w:hAnsi="Times New Roman"/>
          <w:sz w:val="28"/>
          <w:lang w:val="ru-RU"/>
        </w:rPr>
        <w:t>41</w:t>
      </w:r>
      <w:r w:rsidRPr="000E37E8">
        <w:rPr>
          <w:rStyle w:val="HMNormal"/>
          <w:rFonts w:ascii="Times New Roman" w:hAnsi="Times New Roman"/>
          <w:sz w:val="28"/>
          <w:lang w:val="ru-RU"/>
        </w:rPr>
        <w:t>. Оплата придорожной парковки</w:t>
      </w:r>
    </w:p>
    <w:p w:rsidR="00501DB4" w:rsidRPr="000E37E8" w:rsidRDefault="00501DB4" w:rsidP="00863107">
      <w:pPr>
        <w:pStyle w:val="HMNormal2"/>
        <w:rPr>
          <w:lang w:val="ru-RU"/>
        </w:rPr>
      </w:pPr>
    </w:p>
    <w:p w:rsidR="00CF792D" w:rsidRPr="006F6879" w:rsidRDefault="00CF792D" w:rsidP="00CF792D">
      <w:pPr>
        <w:spacing w:after="0"/>
        <w:ind w:left="93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выборе типа оплаты «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Постоплата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за сутки»:</w:t>
      </w:r>
    </w:p>
    <w:p w:rsidR="00CF792D" w:rsidRPr="001B03FB" w:rsidRDefault="00CF792D" w:rsidP="00CF792D">
      <w:pPr>
        <w:numPr>
          <w:ilvl w:val="0"/>
          <w:numId w:val="43"/>
        </w:numPr>
        <w:spacing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Выбрать</w:t>
      </w:r>
      <w:r w:rsidRPr="001B03FB">
        <w:rPr>
          <w:rFonts w:ascii="Times New Roman" w:hAnsi="Times New Roman"/>
          <w:color w:val="000000"/>
          <w:sz w:val="28"/>
          <w:lang w:val="ru-RU"/>
        </w:rPr>
        <w:t xml:space="preserve"> ТС из числа указанных в Личном кабинете или добавить новое ТС (см. раздел </w:t>
      </w:r>
      <w:hyperlink w:anchor="__3">
        <w:r w:rsidRPr="001B03FB">
          <w:rPr>
            <w:rFonts w:ascii="Times New Roman" w:hAnsi="Times New Roman"/>
            <w:color w:val="0000FF"/>
            <w:sz w:val="28"/>
            <w:u w:val="single"/>
            <w:lang w:val="ru-RU"/>
          </w:rPr>
          <w:t>«Настройки Личного кабинета»</w:t>
        </w:r>
      </w:hyperlink>
      <w:r w:rsidRPr="001B03FB">
        <w:rPr>
          <w:rFonts w:ascii="Times New Roman" w:hAnsi="Times New Roman"/>
          <w:color w:val="333333"/>
          <w:sz w:val="28"/>
          <w:lang w:val="ru-RU"/>
        </w:rPr>
        <w:t>);</w:t>
      </w:r>
    </w:p>
    <w:p w:rsidR="00CF792D" w:rsidRPr="001B03FB" w:rsidRDefault="00CF792D" w:rsidP="00CF792D">
      <w:pPr>
        <w:numPr>
          <w:ilvl w:val="0"/>
          <w:numId w:val="43"/>
        </w:numPr>
        <w:spacing w:after="0"/>
        <w:jc w:val="both"/>
        <w:rPr>
          <w:lang w:val="ru-RU"/>
        </w:rPr>
      </w:pPr>
      <w:r>
        <w:rPr>
          <w:rFonts w:ascii="Times New Roman" w:hAnsi="Times New Roman"/>
          <w:color w:val="333333"/>
          <w:sz w:val="28"/>
          <w:lang w:val="ru-RU"/>
        </w:rPr>
        <w:t>Указать время начала парковки</w:t>
      </w:r>
      <w:r w:rsidRPr="001B03FB">
        <w:rPr>
          <w:rFonts w:ascii="Times New Roman" w:hAnsi="Times New Roman"/>
          <w:color w:val="333333"/>
          <w:sz w:val="28"/>
          <w:lang w:val="ru-RU"/>
        </w:rPr>
        <w:t>;</w:t>
      </w:r>
    </w:p>
    <w:p w:rsidR="00CF792D" w:rsidRPr="008222A6" w:rsidRDefault="00CF792D" w:rsidP="00CF792D">
      <w:pPr>
        <w:numPr>
          <w:ilvl w:val="0"/>
          <w:numId w:val="43"/>
        </w:numPr>
        <w:spacing w:after="0"/>
        <w:jc w:val="both"/>
        <w:rPr>
          <w:lang w:val="ru-RU"/>
        </w:rPr>
      </w:pPr>
      <w:r>
        <w:rPr>
          <w:rFonts w:ascii="Times New Roman" w:hAnsi="Times New Roman"/>
          <w:color w:val="333333"/>
          <w:sz w:val="28"/>
          <w:lang w:val="ru-RU"/>
        </w:rPr>
        <w:t>Указать длительность парковки</w:t>
      </w:r>
      <w:r w:rsidRPr="001B03FB">
        <w:rPr>
          <w:rFonts w:ascii="Times New Roman" w:hAnsi="Times New Roman"/>
          <w:color w:val="333333"/>
          <w:sz w:val="28"/>
          <w:lang w:val="ru-RU"/>
        </w:rPr>
        <w:t>;</w:t>
      </w:r>
    </w:p>
    <w:p w:rsidR="00CF792D" w:rsidRPr="00CF792D" w:rsidRDefault="00CF792D" w:rsidP="00CF792D">
      <w:pPr>
        <w:pStyle w:val="HMNormal1"/>
        <w:numPr>
          <w:ilvl w:val="0"/>
          <w:numId w:val="43"/>
        </w:numPr>
        <w:jc w:val="both"/>
        <w:rPr>
          <w:lang w:val="ru-RU"/>
        </w:rPr>
      </w:pPr>
      <w:r w:rsidRPr="000405AC">
        <w:rPr>
          <w:rFonts w:ascii="Times New Roman" w:hAnsi="Times New Roman"/>
          <w:color w:val="333333"/>
          <w:sz w:val="28"/>
          <w:lang w:val="ru-RU"/>
        </w:rPr>
        <w:t>Нажать кнопку «</w:t>
      </w:r>
      <w:r>
        <w:rPr>
          <w:rFonts w:ascii="Times New Roman" w:hAnsi="Times New Roman"/>
          <w:color w:val="333333"/>
          <w:sz w:val="28"/>
          <w:lang w:val="ru-RU"/>
        </w:rPr>
        <w:t>Оплатить</w:t>
      </w:r>
      <w:r w:rsidRPr="000405AC">
        <w:rPr>
          <w:rFonts w:ascii="Times New Roman" w:hAnsi="Times New Roman"/>
          <w:color w:val="333333"/>
          <w:sz w:val="28"/>
          <w:lang w:val="ru-RU"/>
        </w:rPr>
        <w:t xml:space="preserve">» внизу экрана (рисунок </w:t>
      </w:r>
      <w:r w:rsidR="00FD0700">
        <w:rPr>
          <w:rFonts w:ascii="Times New Roman" w:hAnsi="Times New Roman"/>
          <w:color w:val="333333"/>
          <w:sz w:val="28"/>
          <w:lang w:val="ru-RU"/>
        </w:rPr>
        <w:t>42</w:t>
      </w:r>
      <w:r w:rsidRPr="000405AC">
        <w:rPr>
          <w:rFonts w:ascii="Times New Roman" w:hAnsi="Times New Roman"/>
          <w:color w:val="333333"/>
          <w:sz w:val="28"/>
          <w:lang w:val="ru-RU"/>
        </w:rPr>
        <w:t>).</w:t>
      </w:r>
    </w:p>
    <w:p w:rsidR="00CF792D" w:rsidRDefault="00CF792D" w:rsidP="00CF792D">
      <w:pPr>
        <w:pStyle w:val="HMNormal1"/>
        <w:ind w:left="930"/>
        <w:jc w:val="both"/>
        <w:rPr>
          <w:lang w:val="ru-RU"/>
        </w:rPr>
      </w:pPr>
    </w:p>
    <w:p w:rsidR="00CF792D" w:rsidRDefault="00B51080" w:rsidP="00CF792D">
      <w:pPr>
        <w:pStyle w:val="HMNormal1"/>
        <w:ind w:firstLine="851"/>
        <w:jc w:val="center"/>
        <w:rPr>
          <w:lang w:val="ru-RU"/>
        </w:rPr>
      </w:pPr>
      <w:r w:rsidRPr="00B51080">
        <w:rPr>
          <w:noProof/>
          <w:lang w:val="ru-RU" w:eastAsia="ru-RU"/>
        </w:rPr>
        <w:lastRenderedPageBreak/>
        <w:drawing>
          <wp:inline distT="0" distB="0" distL="0" distR="0">
            <wp:extent cx="1856186" cy="3294730"/>
            <wp:effectExtent l="0" t="0" r="0" b="1270"/>
            <wp:docPr id="35" name="Рисунок 35" descr="C:\Users\ospishheva\Desktop\мп\IMG_3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spishheva\Desktop\мп\IMG_3846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68" cy="330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2D" w:rsidRDefault="00CF792D" w:rsidP="00CF792D">
      <w:pPr>
        <w:pStyle w:val="HMNormal1"/>
        <w:jc w:val="center"/>
        <w:rPr>
          <w:lang w:val="ru-RU"/>
        </w:rPr>
      </w:pPr>
    </w:p>
    <w:p w:rsidR="00CF792D" w:rsidRPr="008222A6" w:rsidRDefault="00CF792D" w:rsidP="00CF792D">
      <w:pPr>
        <w:pStyle w:val="HMNormal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FD0700">
        <w:rPr>
          <w:rFonts w:ascii="Times New Roman" w:hAnsi="Times New Roman" w:cs="Times New Roman"/>
          <w:sz w:val="28"/>
          <w:szCs w:val="28"/>
          <w:lang w:val="ru-RU"/>
        </w:rPr>
        <w:t>42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Постоплата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 текущие сутки</w:t>
      </w:r>
    </w:p>
    <w:p w:rsidR="00CF792D" w:rsidRPr="000405AC" w:rsidRDefault="00CF792D" w:rsidP="00CF792D">
      <w:pPr>
        <w:pStyle w:val="HMNormal1"/>
        <w:ind w:left="930"/>
        <w:jc w:val="both"/>
        <w:rPr>
          <w:lang w:val="ru-RU"/>
        </w:rPr>
      </w:pPr>
    </w:p>
    <w:p w:rsidR="00CF792D" w:rsidRDefault="00CF792D" w:rsidP="00863107">
      <w:pPr>
        <w:pStyle w:val="HMNormal2"/>
        <w:ind w:firstLine="705"/>
        <w:jc w:val="both"/>
        <w:rPr>
          <w:rFonts w:ascii="Times New Roman" w:hAnsi="Times New Roman"/>
          <w:color w:val="333333"/>
          <w:sz w:val="28"/>
          <w:lang w:val="ru-RU"/>
        </w:rPr>
      </w:pPr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После оплаты парковки на экране появится следующая информация:</w:t>
      </w:r>
    </w:p>
    <w:p w:rsidR="00501DB4" w:rsidRDefault="000E37E8" w:rsidP="00863107">
      <w:pPr>
        <w:pStyle w:val="HMNormal2"/>
        <w:numPr>
          <w:ilvl w:val="0"/>
          <w:numId w:val="24"/>
        </w:numPr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Оплаченное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время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стоянки</w:t>
      </w:r>
      <w:proofErr w:type="spellEnd"/>
      <w:r>
        <w:rPr>
          <w:rFonts w:ascii="Times New Roman" w:hAnsi="Times New Roman"/>
          <w:color w:val="333333"/>
          <w:sz w:val="28"/>
        </w:rPr>
        <w:t>;</w:t>
      </w:r>
    </w:p>
    <w:p w:rsidR="00501DB4" w:rsidRDefault="000E37E8" w:rsidP="00863107">
      <w:pPr>
        <w:pStyle w:val="HMNormal2"/>
        <w:numPr>
          <w:ilvl w:val="0"/>
          <w:numId w:val="24"/>
        </w:numPr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Номер</w:t>
      </w:r>
      <w:proofErr w:type="spellEnd"/>
      <w:r>
        <w:rPr>
          <w:rFonts w:ascii="Times New Roman" w:hAnsi="Times New Roman"/>
          <w:color w:val="333333"/>
          <w:sz w:val="28"/>
        </w:rPr>
        <w:t xml:space="preserve"> ТС;</w:t>
      </w:r>
    </w:p>
    <w:p w:rsidR="00501DB4" w:rsidRDefault="000E37E8" w:rsidP="00863107">
      <w:pPr>
        <w:pStyle w:val="HMNormal2"/>
        <w:numPr>
          <w:ilvl w:val="0"/>
          <w:numId w:val="24"/>
        </w:numPr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Номер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парковочной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зоны</w:t>
      </w:r>
      <w:proofErr w:type="spellEnd"/>
      <w:r>
        <w:rPr>
          <w:rFonts w:ascii="Times New Roman" w:hAnsi="Times New Roman"/>
          <w:color w:val="333333"/>
          <w:sz w:val="28"/>
        </w:rPr>
        <w:t>;</w:t>
      </w:r>
    </w:p>
    <w:p w:rsidR="00501DB4" w:rsidRDefault="000E37E8" w:rsidP="00863107">
      <w:pPr>
        <w:pStyle w:val="HMNormal2"/>
        <w:numPr>
          <w:ilvl w:val="0"/>
          <w:numId w:val="24"/>
        </w:numPr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Оплаченная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сумма</w:t>
      </w:r>
      <w:proofErr w:type="spellEnd"/>
      <w:r>
        <w:rPr>
          <w:rFonts w:ascii="Times New Roman" w:hAnsi="Times New Roman"/>
          <w:color w:val="333333"/>
          <w:sz w:val="28"/>
        </w:rPr>
        <w:t>;</w:t>
      </w:r>
    </w:p>
    <w:p w:rsidR="00501DB4" w:rsidRPr="000E37E8" w:rsidRDefault="000E37E8" w:rsidP="00863107">
      <w:pPr>
        <w:pStyle w:val="HMNormal2"/>
        <w:numPr>
          <w:ilvl w:val="0"/>
          <w:numId w:val="24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Остаток средств на парковочном счете.</w:t>
      </w:r>
    </w:p>
    <w:p w:rsidR="00501DB4" w:rsidRDefault="00501DB4" w:rsidP="00863107">
      <w:pPr>
        <w:pStyle w:val="HMNormal2"/>
      </w:pPr>
    </w:p>
    <w:p w:rsidR="00501DB4" w:rsidRDefault="00501DB4" w:rsidP="00863107">
      <w:pPr>
        <w:pStyle w:val="HMNormal2"/>
        <w:jc w:val="center"/>
      </w:pPr>
    </w:p>
    <w:p w:rsidR="00501DB4" w:rsidRPr="000E37E8" w:rsidRDefault="000E37E8" w:rsidP="00863107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57" w:name="_____4"/>
      <w:bookmarkStart w:id="58" w:name="_Toc506300273"/>
      <w:r w:rsidRPr="000E37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Продление и преждевременное прекращение парковочной сессии</w:t>
      </w:r>
      <w:bookmarkEnd w:id="57"/>
      <w:bookmarkEnd w:id="58"/>
    </w:p>
    <w:p w:rsidR="00501DB4" w:rsidRPr="000E37E8" w:rsidRDefault="000E37E8" w:rsidP="00863107">
      <w:pPr>
        <w:pStyle w:val="HMNormal2"/>
        <w:ind w:firstLine="73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Во время оплаченного периода Пользователю предоставлена возможность контролировать остаток времени парковки, продлить или остановить парковочную сессию в разделе </w:t>
      </w:r>
      <w:r w:rsidRPr="000E37E8">
        <w:rPr>
          <w:rFonts w:ascii="Times New Roman" w:hAnsi="Times New Roman"/>
          <w:color w:val="333333"/>
          <w:sz w:val="28"/>
          <w:lang w:val="ru-RU"/>
        </w:rPr>
        <w:t>«Текущие парковки»</w:t>
      </w:r>
      <w:r w:rsidRPr="000E37E8">
        <w:rPr>
          <w:rStyle w:val="HMNormal"/>
          <w:rFonts w:ascii="Times New Roman" w:hAnsi="Times New Roman"/>
          <w:sz w:val="28"/>
          <w:lang w:val="ru-RU"/>
        </w:rPr>
        <w:t>.</w:t>
      </w:r>
    </w:p>
    <w:p w:rsidR="00501DB4" w:rsidRPr="000E37E8" w:rsidRDefault="000E37E8" w:rsidP="00863107">
      <w:pPr>
        <w:pStyle w:val="HMNormal2"/>
        <w:ind w:firstLine="73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Для просмотра информации о текущей парковочной сессии необходимо нажать на кнопку </w:t>
      </w:r>
      <w:r w:rsidRPr="000E37E8">
        <w:rPr>
          <w:rFonts w:ascii="Times New Roman" w:hAnsi="Times New Roman"/>
          <w:color w:val="333333"/>
          <w:sz w:val="28"/>
          <w:lang w:val="ru-RU"/>
        </w:rPr>
        <w:t>«часы»</w:t>
      </w:r>
      <w:r>
        <w:rPr>
          <w:noProof/>
          <w:lang w:val="ru-RU" w:eastAsia="ru-RU"/>
        </w:rPr>
        <w:drawing>
          <wp:inline distT="0" distB="0" distL="0" distR="0" wp14:anchorId="20D609F7" wp14:editId="4E4909D8">
            <wp:extent cx="247650" cy="190500"/>
            <wp:effectExtent l="0" t="0" r="0" b="0"/>
            <wp:docPr id="74" name="Pic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ы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7E8">
        <w:rPr>
          <w:rFonts w:ascii="Times New Roman" w:hAnsi="Times New Roman"/>
          <w:color w:val="333333"/>
          <w:sz w:val="28"/>
          <w:lang w:val="ru-RU"/>
        </w:rPr>
        <w:t>, расположенную в правом верхнем углу экрана.</w:t>
      </w:r>
    </w:p>
    <w:p w:rsidR="00501DB4" w:rsidRPr="000E37E8" w:rsidRDefault="000E37E8" w:rsidP="00863107">
      <w:pPr>
        <w:pStyle w:val="HMNormal2"/>
        <w:ind w:firstLine="73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В открывшемся окне Пользователь видит таймер с обратным отсчетом времени, оставшегося до конца парковки, а также информацию о начале и конце оплаченной парковочной сессии (рисунок </w:t>
      </w:r>
      <w:r w:rsidR="00FD0700">
        <w:rPr>
          <w:rFonts w:ascii="Times New Roman" w:hAnsi="Times New Roman"/>
          <w:color w:val="333333"/>
          <w:sz w:val="28"/>
          <w:lang w:val="ru-RU"/>
        </w:rPr>
        <w:t>43</w:t>
      </w:r>
      <w:r w:rsidRPr="000E37E8">
        <w:rPr>
          <w:rFonts w:ascii="Times New Roman" w:hAnsi="Times New Roman"/>
          <w:color w:val="333333"/>
          <w:sz w:val="28"/>
          <w:lang w:val="ru-RU"/>
        </w:rPr>
        <w:t>).</w:t>
      </w:r>
    </w:p>
    <w:p w:rsidR="00501DB4" w:rsidRPr="000E37E8" w:rsidRDefault="00501DB4" w:rsidP="00863107">
      <w:pPr>
        <w:pStyle w:val="HMNormal2"/>
        <w:ind w:firstLine="735"/>
        <w:jc w:val="both"/>
        <w:rPr>
          <w:lang w:val="ru-RU"/>
        </w:rPr>
      </w:pPr>
    </w:p>
    <w:p w:rsidR="00501DB4" w:rsidRDefault="000E37E8" w:rsidP="00610C7F">
      <w:pPr>
        <w:pStyle w:val="HMNormal2"/>
        <w:ind w:firstLine="85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630B7763" wp14:editId="49EFFB96">
            <wp:extent cx="1866900" cy="3321479"/>
            <wp:effectExtent l="0" t="0" r="0" b="0"/>
            <wp:docPr id="75" name="Pic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960" cy="332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3C" w:rsidRDefault="0086653C" w:rsidP="00610C7F">
      <w:pPr>
        <w:pStyle w:val="HMNormal2"/>
        <w:ind w:firstLine="851"/>
        <w:jc w:val="center"/>
      </w:pPr>
    </w:p>
    <w:p w:rsidR="00501DB4" w:rsidRPr="000E37E8" w:rsidRDefault="000E37E8" w:rsidP="00610C7F">
      <w:pPr>
        <w:pStyle w:val="HMNormal2"/>
        <w:ind w:firstLine="851"/>
        <w:jc w:val="center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Рисунок </w:t>
      </w:r>
      <w:r w:rsidR="00FD0700">
        <w:rPr>
          <w:rStyle w:val="HMNormal"/>
          <w:rFonts w:ascii="Times New Roman" w:hAnsi="Times New Roman"/>
          <w:sz w:val="28"/>
          <w:lang w:val="ru-RU"/>
        </w:rPr>
        <w:t>43</w:t>
      </w:r>
      <w:r w:rsidRPr="000E37E8">
        <w:rPr>
          <w:rStyle w:val="HMNormal"/>
          <w:rFonts w:ascii="Times New Roman" w:hAnsi="Times New Roman"/>
          <w:sz w:val="28"/>
          <w:lang w:val="ru-RU"/>
        </w:rPr>
        <w:t xml:space="preserve">. Раздел </w:t>
      </w:r>
      <w:r w:rsidRPr="000E37E8">
        <w:rPr>
          <w:rFonts w:ascii="Times New Roman" w:hAnsi="Times New Roman"/>
          <w:color w:val="333333"/>
          <w:sz w:val="28"/>
          <w:lang w:val="ru-RU"/>
        </w:rPr>
        <w:t>«Текущие парковки»</w:t>
      </w:r>
    </w:p>
    <w:p w:rsidR="00501DB4" w:rsidRPr="000E37E8" w:rsidRDefault="00501DB4" w:rsidP="00863107">
      <w:pPr>
        <w:pStyle w:val="HMNormal2"/>
        <w:jc w:val="center"/>
        <w:rPr>
          <w:lang w:val="ru-RU"/>
        </w:rPr>
      </w:pPr>
    </w:p>
    <w:p w:rsidR="00501DB4" w:rsidRPr="000E37E8" w:rsidRDefault="000E37E8" w:rsidP="00863107">
      <w:pPr>
        <w:pStyle w:val="HMNormal2"/>
        <w:ind w:firstLine="73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Для продления парковочной сессии необходимо:</w:t>
      </w:r>
    </w:p>
    <w:p w:rsidR="00501DB4" w:rsidRDefault="000E37E8" w:rsidP="00863107">
      <w:pPr>
        <w:pStyle w:val="HMNormal2"/>
        <w:numPr>
          <w:ilvl w:val="0"/>
          <w:numId w:val="25"/>
        </w:numPr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Нажать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на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кнопку</w:t>
      </w:r>
      <w:proofErr w:type="spellEnd"/>
      <w:r>
        <w:rPr>
          <w:rFonts w:ascii="Times New Roman" w:hAnsi="Times New Roman"/>
          <w:color w:val="333333"/>
          <w:sz w:val="28"/>
        </w:rPr>
        <w:t xml:space="preserve"> «</w:t>
      </w:r>
      <w:proofErr w:type="spellStart"/>
      <w:r>
        <w:rPr>
          <w:rFonts w:ascii="Times New Roman" w:hAnsi="Times New Roman"/>
          <w:color w:val="333333"/>
          <w:sz w:val="28"/>
        </w:rPr>
        <w:t>Продлить</w:t>
      </w:r>
      <w:proofErr w:type="spellEnd"/>
      <w:r>
        <w:rPr>
          <w:rFonts w:ascii="Times New Roman" w:hAnsi="Times New Roman"/>
          <w:color w:val="333333"/>
          <w:sz w:val="28"/>
        </w:rPr>
        <w:t>»;</w:t>
      </w:r>
    </w:p>
    <w:p w:rsidR="00501DB4" w:rsidRPr="000E37E8" w:rsidRDefault="000E37E8" w:rsidP="00863107">
      <w:pPr>
        <w:pStyle w:val="HMNormal2"/>
        <w:numPr>
          <w:ilvl w:val="0"/>
          <w:numId w:val="25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В открывшемся окне указать время продления парковочной сессии с точностью до 1 часа;</w:t>
      </w:r>
    </w:p>
    <w:p w:rsidR="00501DB4" w:rsidRPr="000E37E8" w:rsidRDefault="000E37E8" w:rsidP="00863107">
      <w:pPr>
        <w:pStyle w:val="HMNormal2"/>
        <w:numPr>
          <w:ilvl w:val="0"/>
          <w:numId w:val="25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Выбрать время в минутах до окончания текущей парковочной сессии для напоминания об окончании оплаченного периода;</w:t>
      </w:r>
    </w:p>
    <w:p w:rsidR="00501DB4" w:rsidRPr="000E37E8" w:rsidRDefault="000E37E8" w:rsidP="00863107">
      <w:pPr>
        <w:pStyle w:val="HMNormal2"/>
        <w:numPr>
          <w:ilvl w:val="0"/>
          <w:numId w:val="25"/>
        </w:numPr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Нажать кнопку «Все верно, продлить», расположенную внизу экрана (рисунок </w:t>
      </w:r>
      <w:r w:rsidR="00FD0700">
        <w:rPr>
          <w:rFonts w:ascii="Times New Roman" w:hAnsi="Times New Roman"/>
          <w:color w:val="333333"/>
          <w:sz w:val="28"/>
          <w:lang w:val="ru-RU"/>
        </w:rPr>
        <w:t>44</w:t>
      </w:r>
      <w:r w:rsidRPr="000E37E8">
        <w:rPr>
          <w:rFonts w:ascii="Times New Roman" w:hAnsi="Times New Roman"/>
          <w:color w:val="333333"/>
          <w:sz w:val="28"/>
          <w:lang w:val="ru-RU"/>
        </w:rPr>
        <w:t>).</w:t>
      </w:r>
    </w:p>
    <w:p w:rsidR="00501DB4" w:rsidRPr="000E37E8" w:rsidRDefault="00501DB4" w:rsidP="00863107">
      <w:pPr>
        <w:pStyle w:val="HMNormal2"/>
        <w:jc w:val="both"/>
        <w:rPr>
          <w:lang w:val="ru-RU"/>
        </w:rPr>
      </w:pPr>
    </w:p>
    <w:p w:rsidR="00501DB4" w:rsidRDefault="000E37E8" w:rsidP="00610C7F">
      <w:pPr>
        <w:pStyle w:val="HMNormal2"/>
        <w:ind w:firstLine="85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1693958B" wp14:editId="36DCA620">
            <wp:extent cx="1866900" cy="3323993"/>
            <wp:effectExtent l="0" t="0" r="0" b="0"/>
            <wp:docPr id="76" name="Pic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255" cy="332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jc w:val="center"/>
      </w:pPr>
    </w:p>
    <w:p w:rsidR="00501DB4" w:rsidRDefault="000E37E8" w:rsidP="00610C7F">
      <w:pPr>
        <w:pStyle w:val="HMNormal2"/>
        <w:ind w:firstLine="851"/>
        <w:jc w:val="center"/>
        <w:rPr>
          <w:rStyle w:val="HMNormal"/>
          <w:rFonts w:ascii="Times New Roman" w:hAnsi="Times New Roman"/>
          <w:sz w:val="28"/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Рисунок </w:t>
      </w:r>
      <w:r w:rsidR="00FD0700">
        <w:rPr>
          <w:rStyle w:val="HMNormal"/>
          <w:rFonts w:ascii="Times New Roman" w:hAnsi="Times New Roman"/>
          <w:sz w:val="28"/>
          <w:lang w:val="ru-RU"/>
        </w:rPr>
        <w:t>44</w:t>
      </w:r>
      <w:r w:rsidRPr="000E37E8">
        <w:rPr>
          <w:rStyle w:val="HMNormal"/>
          <w:rFonts w:ascii="Times New Roman" w:hAnsi="Times New Roman"/>
          <w:sz w:val="28"/>
          <w:lang w:val="ru-RU"/>
        </w:rPr>
        <w:t>. Продление парковочной сессии</w:t>
      </w:r>
    </w:p>
    <w:p w:rsidR="0086653C" w:rsidRPr="000E37E8" w:rsidRDefault="0086653C" w:rsidP="00610C7F">
      <w:pPr>
        <w:pStyle w:val="HMNormal2"/>
        <w:ind w:firstLine="851"/>
        <w:jc w:val="center"/>
        <w:rPr>
          <w:lang w:val="ru-RU"/>
        </w:rPr>
      </w:pPr>
    </w:p>
    <w:p w:rsidR="00501DB4" w:rsidRPr="000E37E8" w:rsidRDefault="000E37E8" w:rsidP="00863107">
      <w:pPr>
        <w:pStyle w:val="HMNormal2"/>
        <w:ind w:firstLine="720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Для преждевременного прекращения парковочной сессии необходимо:</w:t>
      </w:r>
    </w:p>
    <w:p w:rsidR="00501DB4" w:rsidRDefault="000E37E8" w:rsidP="00863107">
      <w:pPr>
        <w:pStyle w:val="HMNormal2"/>
        <w:numPr>
          <w:ilvl w:val="0"/>
          <w:numId w:val="29"/>
        </w:numPr>
      </w:pPr>
      <w:proofErr w:type="spellStart"/>
      <w:r>
        <w:rPr>
          <w:rFonts w:ascii="Times New Roman" w:hAnsi="Times New Roman"/>
          <w:color w:val="333333"/>
          <w:sz w:val="28"/>
        </w:rPr>
        <w:t>Нажать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на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кнопку</w:t>
      </w:r>
      <w:proofErr w:type="spellEnd"/>
      <w:r>
        <w:rPr>
          <w:rFonts w:ascii="Times New Roman" w:hAnsi="Times New Roman"/>
          <w:color w:val="333333"/>
          <w:sz w:val="28"/>
        </w:rPr>
        <w:t xml:space="preserve"> «</w:t>
      </w:r>
      <w:proofErr w:type="spellStart"/>
      <w:r>
        <w:rPr>
          <w:rFonts w:ascii="Times New Roman" w:hAnsi="Times New Roman"/>
          <w:color w:val="333333"/>
          <w:sz w:val="28"/>
        </w:rPr>
        <w:t>Прервать</w:t>
      </w:r>
      <w:proofErr w:type="spellEnd"/>
      <w:r>
        <w:rPr>
          <w:rFonts w:ascii="Times New Roman" w:hAnsi="Times New Roman"/>
          <w:color w:val="333333"/>
          <w:sz w:val="28"/>
        </w:rPr>
        <w:t>»;</w:t>
      </w:r>
    </w:p>
    <w:p w:rsidR="00501DB4" w:rsidRPr="000E37E8" w:rsidRDefault="000E37E8" w:rsidP="00863107">
      <w:pPr>
        <w:pStyle w:val="HMNormal2"/>
        <w:numPr>
          <w:ilvl w:val="0"/>
          <w:numId w:val="29"/>
        </w:numPr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В появившейся форме подтвердить прекращен</w:t>
      </w:r>
      <w:r w:rsidR="00FD0700">
        <w:rPr>
          <w:rFonts w:ascii="Times New Roman" w:hAnsi="Times New Roman"/>
          <w:color w:val="333333"/>
          <w:sz w:val="28"/>
          <w:lang w:val="ru-RU"/>
        </w:rPr>
        <w:t>ие парковочной сессии (рисунок 45</w:t>
      </w:r>
      <w:r w:rsidRPr="000E37E8">
        <w:rPr>
          <w:rFonts w:ascii="Times New Roman" w:hAnsi="Times New Roman"/>
          <w:color w:val="333333"/>
          <w:sz w:val="28"/>
          <w:lang w:val="ru-RU"/>
        </w:rPr>
        <w:t>).</w:t>
      </w:r>
    </w:p>
    <w:p w:rsidR="00501DB4" w:rsidRPr="000E37E8" w:rsidRDefault="00501DB4" w:rsidP="00863107">
      <w:pPr>
        <w:pStyle w:val="HMNormal2"/>
        <w:rPr>
          <w:lang w:val="ru-RU"/>
        </w:rPr>
      </w:pPr>
    </w:p>
    <w:p w:rsidR="0086653C" w:rsidRPr="00A47F57" w:rsidRDefault="0086653C" w:rsidP="00610C7F">
      <w:pPr>
        <w:pStyle w:val="HMNormal2"/>
        <w:ind w:firstLine="851"/>
        <w:jc w:val="center"/>
        <w:rPr>
          <w:lang w:val="ru-RU"/>
        </w:rPr>
      </w:pPr>
    </w:p>
    <w:p w:rsidR="00501DB4" w:rsidRDefault="000E37E8" w:rsidP="00610C7F">
      <w:pPr>
        <w:pStyle w:val="HMNormal2"/>
        <w:ind w:firstLine="85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49DDEF0B" wp14:editId="62285588">
            <wp:extent cx="1838325" cy="3270640"/>
            <wp:effectExtent l="0" t="0" r="0" b="6350"/>
            <wp:docPr id="77" name="Pic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863" cy="327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jc w:val="center"/>
      </w:pPr>
    </w:p>
    <w:p w:rsidR="00501DB4" w:rsidRPr="000E37E8" w:rsidRDefault="00FD0700" w:rsidP="00610C7F">
      <w:pPr>
        <w:pStyle w:val="HMNormal2"/>
        <w:ind w:firstLine="851"/>
        <w:jc w:val="center"/>
        <w:rPr>
          <w:lang w:val="ru-RU"/>
        </w:rPr>
      </w:pPr>
      <w:r>
        <w:rPr>
          <w:rStyle w:val="HMNormal"/>
          <w:rFonts w:ascii="Times New Roman" w:hAnsi="Times New Roman"/>
          <w:sz w:val="28"/>
          <w:lang w:val="ru-RU"/>
        </w:rPr>
        <w:t>Рисунок 45</w:t>
      </w:r>
      <w:r w:rsidR="000E37E8" w:rsidRPr="000E37E8">
        <w:rPr>
          <w:rStyle w:val="HMNormal"/>
          <w:rFonts w:ascii="Times New Roman" w:hAnsi="Times New Roman"/>
          <w:sz w:val="28"/>
          <w:lang w:val="ru-RU"/>
        </w:rPr>
        <w:t>. Преждевременное прекращение парковочной сессии</w:t>
      </w:r>
    </w:p>
    <w:p w:rsidR="00501DB4" w:rsidRPr="000E37E8" w:rsidRDefault="00501DB4" w:rsidP="00863107">
      <w:pPr>
        <w:pStyle w:val="HMNormal2"/>
        <w:rPr>
          <w:lang w:val="ru-RU"/>
        </w:rPr>
      </w:pPr>
    </w:p>
    <w:p w:rsidR="00501DB4" w:rsidRDefault="000E37E8" w:rsidP="00863107">
      <w:pPr>
        <w:pStyle w:val="HMNormal2"/>
        <w:ind w:firstLine="851"/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После преждевременного прекращения парковочной сессии денежные средства за оставшийся период времени будут возвращены на парковочный счет Пользователя. </w:t>
      </w:r>
      <w:proofErr w:type="spellStart"/>
      <w:r>
        <w:rPr>
          <w:rFonts w:ascii="Times New Roman" w:hAnsi="Times New Roman"/>
          <w:color w:val="333333"/>
          <w:sz w:val="28"/>
        </w:rPr>
        <w:t>Информация</w:t>
      </w:r>
      <w:proofErr w:type="spellEnd"/>
      <w:r>
        <w:rPr>
          <w:rFonts w:ascii="Times New Roman" w:hAnsi="Times New Roman"/>
          <w:color w:val="333333"/>
          <w:sz w:val="28"/>
        </w:rPr>
        <w:t xml:space="preserve"> о </w:t>
      </w:r>
      <w:proofErr w:type="spellStart"/>
      <w:r>
        <w:rPr>
          <w:rFonts w:ascii="Times New Roman" w:hAnsi="Times New Roman"/>
          <w:color w:val="333333"/>
          <w:sz w:val="28"/>
        </w:rPr>
        <w:t>возврате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средств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будет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отображена</w:t>
      </w:r>
      <w:proofErr w:type="spellEnd"/>
      <w:r>
        <w:rPr>
          <w:rFonts w:ascii="Times New Roman" w:hAnsi="Times New Roman"/>
          <w:color w:val="333333"/>
          <w:sz w:val="28"/>
        </w:rPr>
        <w:t xml:space="preserve"> в </w:t>
      </w:r>
      <w:proofErr w:type="spellStart"/>
      <w:r>
        <w:rPr>
          <w:rFonts w:ascii="Times New Roman" w:hAnsi="Times New Roman"/>
          <w:color w:val="333333"/>
          <w:sz w:val="28"/>
        </w:rPr>
        <w:t>истории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платежей</w:t>
      </w:r>
      <w:proofErr w:type="spellEnd"/>
      <w:r>
        <w:rPr>
          <w:rFonts w:ascii="Times New Roman" w:hAnsi="Times New Roman"/>
          <w:color w:val="333333"/>
          <w:sz w:val="28"/>
        </w:rPr>
        <w:t>.</w:t>
      </w:r>
    </w:p>
    <w:p w:rsidR="00501DB4" w:rsidRDefault="000E37E8" w:rsidP="00863107">
      <w:pPr>
        <w:pStyle w:val="HMNormal2"/>
      </w:pPr>
      <w:r>
        <w:rPr>
          <w:rFonts w:ascii="Times New Roman" w:hAnsi="Times New Roman"/>
          <w:color w:val="333333"/>
          <w:sz w:val="28"/>
        </w:rPr>
        <w:t xml:space="preserve">    </w:t>
      </w:r>
    </w:p>
    <w:p w:rsidR="00501DB4" w:rsidRDefault="000E37E8" w:rsidP="00863107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9" w:name="_7"/>
      <w:bookmarkStart w:id="60" w:name="_Toc506300274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Оплата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абонемента</w:t>
      </w:r>
      <w:bookmarkEnd w:id="59"/>
      <w:bookmarkEnd w:id="60"/>
      <w:proofErr w:type="spellEnd"/>
    </w:p>
    <w:p w:rsidR="00501DB4" w:rsidRPr="000E37E8" w:rsidRDefault="000E37E8" w:rsidP="00863107">
      <w:pPr>
        <w:pStyle w:val="HMNormal2"/>
        <w:ind w:firstLine="705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Для оплаты абонемента Пользователю необходимо выполнить следующие действия:</w:t>
      </w:r>
    </w:p>
    <w:p w:rsidR="00501DB4" w:rsidRPr="000E37E8" w:rsidRDefault="000E37E8" w:rsidP="00863107">
      <w:pPr>
        <w:pStyle w:val="HMNormal2"/>
        <w:ind w:firstLine="705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1. Перейти в Личный кабинет, нажав пиктограмму </w:t>
      </w:r>
      <w:r>
        <w:rPr>
          <w:noProof/>
          <w:lang w:val="ru-RU" w:eastAsia="ru-RU"/>
        </w:rPr>
        <w:drawing>
          <wp:inline distT="0" distB="0" distL="0" distR="0" wp14:anchorId="406628C2" wp14:editId="2A3678F6">
            <wp:extent cx="447675" cy="180975"/>
            <wp:effectExtent l="0" t="0" r="0" b="0"/>
            <wp:docPr id="78" name="Pic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чн каб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7E8">
        <w:rPr>
          <w:rStyle w:val="HMNormal"/>
          <w:lang w:val="ru-RU"/>
        </w:rPr>
        <w:t xml:space="preserve"> </w:t>
      </w:r>
      <w:r w:rsidRPr="000E37E8">
        <w:rPr>
          <w:rStyle w:val="HMNormal"/>
          <w:rFonts w:ascii="Times New Roman" w:hAnsi="Times New Roman"/>
          <w:sz w:val="28"/>
          <w:lang w:val="ru-RU"/>
        </w:rPr>
        <w:t>в левом нижнем углу экрана, если открыт другой экран Приложения;</w:t>
      </w:r>
    </w:p>
    <w:p w:rsidR="00501DB4" w:rsidRPr="000E37E8" w:rsidRDefault="000E37E8" w:rsidP="00863107">
      <w:pPr>
        <w:pStyle w:val="HMNormal2"/>
        <w:ind w:firstLine="705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2. Под информацией о Пользователе найти строку </w:t>
      </w:r>
      <w:r w:rsidRPr="000E37E8">
        <w:rPr>
          <w:rFonts w:ascii="Times New Roman" w:hAnsi="Times New Roman"/>
          <w:color w:val="333333"/>
          <w:sz w:val="28"/>
          <w:lang w:val="ru-RU"/>
        </w:rPr>
        <w:t>«Абонементы» и нажать на нее;</w:t>
      </w:r>
    </w:p>
    <w:p w:rsidR="00501DB4" w:rsidRPr="000E37E8" w:rsidRDefault="000E37E8" w:rsidP="00863107">
      <w:pPr>
        <w:pStyle w:val="HMNormal2"/>
        <w:ind w:firstLine="705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3. В открывшейся форме пройти авторизацию в Системе (ввести </w:t>
      </w:r>
      <w:r>
        <w:rPr>
          <w:rFonts w:ascii="Times New Roman" w:hAnsi="Times New Roman"/>
          <w:color w:val="333333"/>
          <w:sz w:val="28"/>
        </w:rPr>
        <w:t>email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 и пароль, указанные при регист</w:t>
      </w:r>
      <w:r w:rsidR="00610C7F">
        <w:rPr>
          <w:rFonts w:ascii="Times New Roman" w:hAnsi="Times New Roman"/>
          <w:color w:val="333333"/>
          <w:sz w:val="28"/>
          <w:lang w:val="ru-RU"/>
        </w:rPr>
        <w:t xml:space="preserve">рации) (рисунок </w:t>
      </w:r>
      <w:r w:rsidR="00FD0700">
        <w:rPr>
          <w:rFonts w:ascii="Times New Roman" w:hAnsi="Times New Roman"/>
          <w:color w:val="333333"/>
          <w:sz w:val="28"/>
          <w:lang w:val="ru-RU"/>
        </w:rPr>
        <w:t>46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); </w:t>
      </w:r>
    </w:p>
    <w:p w:rsidR="00501DB4" w:rsidRPr="000E37E8" w:rsidRDefault="00501DB4" w:rsidP="00863107">
      <w:pPr>
        <w:pStyle w:val="HMNormal2"/>
        <w:ind w:firstLine="705"/>
        <w:rPr>
          <w:lang w:val="ru-RU"/>
        </w:rPr>
      </w:pPr>
    </w:p>
    <w:p w:rsidR="00501DB4" w:rsidRDefault="000E37E8" w:rsidP="00863107">
      <w:pPr>
        <w:pStyle w:val="HMNormal2"/>
        <w:ind w:firstLine="705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06CB5115" wp14:editId="40F252B1">
            <wp:extent cx="1847850" cy="3281334"/>
            <wp:effectExtent l="0" t="0" r="0" b="0"/>
            <wp:docPr id="79" name="Pic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612" cy="32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ind w:firstLine="705"/>
        <w:jc w:val="center"/>
      </w:pPr>
    </w:p>
    <w:p w:rsidR="00501DB4" w:rsidRPr="000E37E8" w:rsidRDefault="000E37E8" w:rsidP="00863107">
      <w:pPr>
        <w:pStyle w:val="HMNormal2"/>
        <w:ind w:firstLine="705"/>
        <w:jc w:val="center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Рис</w:t>
      </w:r>
      <w:r>
        <w:rPr>
          <w:rStyle w:val="HMNormal"/>
          <w:rFonts w:ascii="Times New Roman" w:hAnsi="Times New Roman"/>
          <w:sz w:val="28"/>
          <w:lang w:val="ru-RU"/>
        </w:rPr>
        <w:t xml:space="preserve">унок </w:t>
      </w:r>
      <w:r w:rsidR="00FD0700">
        <w:rPr>
          <w:rStyle w:val="HMNormal"/>
          <w:rFonts w:ascii="Times New Roman" w:hAnsi="Times New Roman"/>
          <w:sz w:val="28"/>
          <w:lang w:val="ru-RU"/>
        </w:rPr>
        <w:t>46</w:t>
      </w:r>
      <w:r>
        <w:rPr>
          <w:rStyle w:val="HMNormal"/>
          <w:rFonts w:ascii="Times New Roman" w:hAnsi="Times New Roman"/>
          <w:sz w:val="28"/>
          <w:lang w:val="ru-RU"/>
        </w:rPr>
        <w:t xml:space="preserve">. Авторизация в разделе </w:t>
      </w:r>
      <w:r w:rsidRPr="000E37E8">
        <w:rPr>
          <w:rFonts w:ascii="Times New Roman" w:hAnsi="Times New Roman"/>
          <w:color w:val="333333"/>
          <w:sz w:val="28"/>
          <w:lang w:val="ru-RU"/>
        </w:rPr>
        <w:t>«Абонементы»</w:t>
      </w:r>
    </w:p>
    <w:p w:rsidR="00501DB4" w:rsidRPr="000E37E8" w:rsidRDefault="00501DB4" w:rsidP="00863107">
      <w:pPr>
        <w:pStyle w:val="HMNormal2"/>
        <w:ind w:firstLine="705"/>
        <w:jc w:val="center"/>
        <w:rPr>
          <w:lang w:val="ru-RU"/>
        </w:rPr>
      </w:pPr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После авторизации Пользователь будет перенаправлен в раздел «Абонементы» (рисунок </w:t>
      </w:r>
      <w:r w:rsidR="00FD0700">
        <w:rPr>
          <w:rFonts w:ascii="Times New Roman" w:hAnsi="Times New Roman"/>
          <w:color w:val="333333"/>
          <w:sz w:val="28"/>
          <w:lang w:val="ru-RU"/>
        </w:rPr>
        <w:t>47</w:t>
      </w:r>
      <w:r w:rsidRPr="000E37E8">
        <w:rPr>
          <w:rFonts w:ascii="Times New Roman" w:hAnsi="Times New Roman"/>
          <w:color w:val="333333"/>
          <w:sz w:val="28"/>
          <w:lang w:val="ru-RU"/>
        </w:rPr>
        <w:t xml:space="preserve">). </w:t>
      </w:r>
    </w:p>
    <w:p w:rsidR="00501DB4" w:rsidRPr="000E37E8" w:rsidRDefault="00501DB4" w:rsidP="00863107">
      <w:pPr>
        <w:pStyle w:val="HMNormal2"/>
        <w:ind w:firstLine="705"/>
        <w:jc w:val="both"/>
        <w:rPr>
          <w:lang w:val="ru-RU"/>
        </w:rPr>
      </w:pPr>
    </w:p>
    <w:p w:rsidR="00501DB4" w:rsidRDefault="00B51080" w:rsidP="00863107">
      <w:pPr>
        <w:pStyle w:val="HMNormal2"/>
        <w:ind w:firstLine="705"/>
        <w:jc w:val="center"/>
      </w:pPr>
      <w:r w:rsidRPr="00B51080">
        <w:rPr>
          <w:noProof/>
          <w:lang w:val="ru-RU" w:eastAsia="ru-RU"/>
        </w:rPr>
        <w:drawing>
          <wp:inline distT="0" distB="0" distL="0" distR="0">
            <wp:extent cx="1732817" cy="3075750"/>
            <wp:effectExtent l="0" t="0" r="1270" b="0"/>
            <wp:docPr id="36" name="Рисунок 36" descr="C:\Users\ospishheva\Desktop\мп\IMG_3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pishheva\Desktop\мп\IMG_3847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00" cy="308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ind w:firstLine="705"/>
        <w:jc w:val="center"/>
      </w:pPr>
    </w:p>
    <w:p w:rsidR="00501DB4" w:rsidRPr="000E37E8" w:rsidRDefault="000E37E8" w:rsidP="00863107">
      <w:pPr>
        <w:pStyle w:val="HMNormal2"/>
        <w:ind w:firstLine="705"/>
        <w:jc w:val="center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Рисунок </w:t>
      </w:r>
      <w:r w:rsidR="00FD0700">
        <w:rPr>
          <w:rStyle w:val="HMNormal"/>
          <w:rFonts w:ascii="Times New Roman" w:hAnsi="Times New Roman"/>
          <w:sz w:val="28"/>
          <w:lang w:val="ru-RU"/>
        </w:rPr>
        <w:t>47</w:t>
      </w:r>
      <w:r w:rsidRPr="000E37E8">
        <w:rPr>
          <w:rStyle w:val="HMNormal"/>
          <w:rFonts w:ascii="Times New Roman" w:hAnsi="Times New Roman"/>
          <w:sz w:val="28"/>
          <w:lang w:val="ru-RU"/>
        </w:rPr>
        <w:t xml:space="preserve">. Раздел </w:t>
      </w:r>
      <w:r w:rsidRPr="000E37E8">
        <w:rPr>
          <w:rFonts w:ascii="Times New Roman" w:hAnsi="Times New Roman"/>
          <w:color w:val="333333"/>
          <w:sz w:val="28"/>
          <w:lang w:val="ru-RU"/>
        </w:rPr>
        <w:t>«Абонементы»</w:t>
      </w:r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lastRenderedPageBreak/>
        <w:t>4. Выбрать   один из доступных абонементов и нажать кнопку «Оплатить» под описанием выбранного абонемента;</w:t>
      </w:r>
    </w:p>
    <w:p w:rsidR="00501DB4" w:rsidRDefault="000E37E8" w:rsidP="00863107">
      <w:pPr>
        <w:pStyle w:val="HMNormal2"/>
        <w:ind w:firstLine="705"/>
        <w:jc w:val="both"/>
      </w:pPr>
      <w:r>
        <w:rPr>
          <w:rFonts w:ascii="Times New Roman" w:hAnsi="Times New Roman"/>
          <w:color w:val="333333"/>
          <w:sz w:val="28"/>
        </w:rPr>
        <w:t xml:space="preserve">5. </w:t>
      </w:r>
      <w:proofErr w:type="spellStart"/>
      <w:r>
        <w:rPr>
          <w:rFonts w:ascii="Times New Roman" w:hAnsi="Times New Roman"/>
          <w:color w:val="333333"/>
          <w:sz w:val="28"/>
        </w:rPr>
        <w:t>Выбрать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подходящий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способ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оплаты</w:t>
      </w:r>
      <w:proofErr w:type="spellEnd"/>
      <w:r>
        <w:rPr>
          <w:rFonts w:ascii="Times New Roman" w:hAnsi="Times New Roman"/>
          <w:color w:val="333333"/>
          <w:sz w:val="28"/>
        </w:rPr>
        <w:t>:</w:t>
      </w:r>
    </w:p>
    <w:p w:rsidR="00501DB4" w:rsidRDefault="000E37E8" w:rsidP="00863107">
      <w:pPr>
        <w:pStyle w:val="HMNormal2"/>
        <w:numPr>
          <w:ilvl w:val="0"/>
          <w:numId w:val="24"/>
        </w:numPr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Мобильный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телефон</w:t>
      </w:r>
      <w:proofErr w:type="spellEnd"/>
      <w:r>
        <w:rPr>
          <w:rFonts w:ascii="Times New Roman" w:hAnsi="Times New Roman"/>
          <w:color w:val="333333"/>
          <w:sz w:val="28"/>
        </w:rPr>
        <w:t>;</w:t>
      </w:r>
    </w:p>
    <w:p w:rsidR="00501DB4" w:rsidRDefault="000E37E8" w:rsidP="00863107">
      <w:pPr>
        <w:pStyle w:val="HMNormal2"/>
        <w:numPr>
          <w:ilvl w:val="0"/>
          <w:numId w:val="24"/>
        </w:numPr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Яндекс.Деньги</w:t>
      </w:r>
      <w:proofErr w:type="spellEnd"/>
      <w:r>
        <w:rPr>
          <w:rFonts w:ascii="Times New Roman" w:hAnsi="Times New Roman"/>
          <w:color w:val="333333"/>
          <w:sz w:val="28"/>
        </w:rPr>
        <w:t>;</w:t>
      </w:r>
    </w:p>
    <w:p w:rsidR="00501DB4" w:rsidRDefault="000E37E8" w:rsidP="00863107">
      <w:pPr>
        <w:pStyle w:val="HMNormal2"/>
        <w:numPr>
          <w:ilvl w:val="0"/>
          <w:numId w:val="24"/>
        </w:numPr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Сбербанк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Онлайн</w:t>
      </w:r>
      <w:proofErr w:type="spellEnd"/>
      <w:r>
        <w:rPr>
          <w:rFonts w:ascii="Times New Roman" w:hAnsi="Times New Roman"/>
          <w:color w:val="333333"/>
          <w:sz w:val="28"/>
        </w:rPr>
        <w:t>;</w:t>
      </w:r>
    </w:p>
    <w:p w:rsidR="00501DB4" w:rsidRDefault="000E37E8" w:rsidP="00863107">
      <w:pPr>
        <w:pStyle w:val="HMNormal2"/>
        <w:numPr>
          <w:ilvl w:val="0"/>
          <w:numId w:val="24"/>
        </w:numPr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Банковская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карта</w:t>
      </w:r>
      <w:proofErr w:type="spellEnd"/>
      <w:r>
        <w:rPr>
          <w:rFonts w:ascii="Times New Roman" w:hAnsi="Times New Roman"/>
          <w:color w:val="333333"/>
          <w:sz w:val="28"/>
        </w:rPr>
        <w:t>.</w:t>
      </w:r>
    </w:p>
    <w:p w:rsidR="00501DB4" w:rsidRPr="000E37E8" w:rsidRDefault="000E37E8" w:rsidP="00863107">
      <w:pPr>
        <w:pStyle w:val="HMNormal2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6. Выбрать ТС, для которого оплачивается абонемент;</w:t>
      </w:r>
    </w:p>
    <w:p w:rsidR="00501DB4" w:rsidRPr="000E37E8" w:rsidRDefault="000E37E8" w:rsidP="00863107">
      <w:pPr>
        <w:pStyle w:val="HMNormal2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7. Выбрать дату начала действия абонемента;</w:t>
      </w:r>
    </w:p>
    <w:p w:rsidR="00501DB4" w:rsidRDefault="000E37E8" w:rsidP="00863107">
      <w:pPr>
        <w:pStyle w:val="HMNormal2"/>
        <w:jc w:val="both"/>
      </w:pPr>
      <w:r>
        <w:rPr>
          <w:rFonts w:ascii="Times New Roman" w:hAnsi="Times New Roman"/>
          <w:color w:val="333333"/>
          <w:sz w:val="28"/>
        </w:rPr>
        <w:t xml:space="preserve">8. </w:t>
      </w:r>
      <w:proofErr w:type="spellStart"/>
      <w:r>
        <w:rPr>
          <w:rFonts w:ascii="Times New Roman" w:hAnsi="Times New Roman"/>
          <w:color w:val="333333"/>
          <w:sz w:val="28"/>
        </w:rPr>
        <w:t>Нажать</w:t>
      </w:r>
      <w:proofErr w:type="spellEnd"/>
      <w:r w:rsidR="00610C7F">
        <w:rPr>
          <w:rFonts w:ascii="Times New Roman" w:hAnsi="Times New Roman"/>
          <w:color w:val="333333"/>
          <w:sz w:val="28"/>
        </w:rPr>
        <w:t xml:space="preserve"> </w:t>
      </w:r>
      <w:proofErr w:type="spellStart"/>
      <w:r w:rsidR="00610C7F">
        <w:rPr>
          <w:rFonts w:ascii="Times New Roman" w:hAnsi="Times New Roman"/>
          <w:color w:val="333333"/>
          <w:sz w:val="28"/>
        </w:rPr>
        <w:t>кнопку</w:t>
      </w:r>
      <w:proofErr w:type="spellEnd"/>
      <w:r w:rsidR="00610C7F">
        <w:rPr>
          <w:rFonts w:ascii="Times New Roman" w:hAnsi="Times New Roman"/>
          <w:color w:val="333333"/>
          <w:sz w:val="28"/>
        </w:rPr>
        <w:t xml:space="preserve"> «</w:t>
      </w:r>
      <w:proofErr w:type="spellStart"/>
      <w:r w:rsidR="00610C7F">
        <w:rPr>
          <w:rFonts w:ascii="Times New Roman" w:hAnsi="Times New Roman"/>
          <w:color w:val="333333"/>
          <w:sz w:val="28"/>
        </w:rPr>
        <w:t>Продолжить</w:t>
      </w:r>
      <w:proofErr w:type="spellEnd"/>
      <w:r w:rsidR="00610C7F">
        <w:rPr>
          <w:rFonts w:ascii="Times New Roman" w:hAnsi="Times New Roman"/>
          <w:color w:val="333333"/>
          <w:sz w:val="28"/>
        </w:rPr>
        <w:t>» (</w:t>
      </w:r>
      <w:proofErr w:type="spellStart"/>
      <w:r w:rsidR="00610C7F">
        <w:rPr>
          <w:rFonts w:ascii="Times New Roman" w:hAnsi="Times New Roman"/>
          <w:color w:val="333333"/>
          <w:sz w:val="28"/>
        </w:rPr>
        <w:t>рисунок</w:t>
      </w:r>
      <w:proofErr w:type="spellEnd"/>
      <w:r w:rsidR="00610C7F">
        <w:rPr>
          <w:rFonts w:ascii="Times New Roman" w:hAnsi="Times New Roman"/>
          <w:color w:val="333333"/>
          <w:sz w:val="28"/>
        </w:rPr>
        <w:t xml:space="preserve"> </w:t>
      </w:r>
      <w:r w:rsidR="00FD0700">
        <w:rPr>
          <w:rFonts w:ascii="Times New Roman" w:hAnsi="Times New Roman"/>
          <w:color w:val="333333"/>
          <w:sz w:val="28"/>
          <w:lang w:val="ru-RU"/>
        </w:rPr>
        <w:t>48</w:t>
      </w:r>
      <w:r>
        <w:rPr>
          <w:rFonts w:ascii="Times New Roman" w:hAnsi="Times New Roman"/>
          <w:color w:val="333333"/>
          <w:sz w:val="28"/>
        </w:rPr>
        <w:t>).</w:t>
      </w:r>
    </w:p>
    <w:p w:rsidR="00501DB4" w:rsidRDefault="00501DB4" w:rsidP="00863107">
      <w:pPr>
        <w:pStyle w:val="HMNormal2"/>
        <w:jc w:val="both"/>
      </w:pPr>
    </w:p>
    <w:p w:rsidR="00501DB4" w:rsidRDefault="00B51080" w:rsidP="00863107">
      <w:pPr>
        <w:pStyle w:val="HMNormal2"/>
        <w:ind w:firstLine="705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1819141" cy="3228975"/>
            <wp:effectExtent l="0" t="0" r="0" b="0"/>
            <wp:docPr id="37" name="Рисунок 37" descr="C:\Users\ospishheva\AppData\Local\Microsoft\Windows\INetCache\Content.Word\IMG_3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spishheva\AppData\Local\Microsoft\Windows\INetCache\Content.Word\IMG_3848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34" cy="324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ind w:firstLine="705"/>
        <w:jc w:val="center"/>
      </w:pPr>
    </w:p>
    <w:p w:rsidR="00501DB4" w:rsidRPr="000E37E8" w:rsidRDefault="000E37E8" w:rsidP="00863107">
      <w:pPr>
        <w:pStyle w:val="HMNormal2"/>
        <w:ind w:firstLine="705"/>
        <w:jc w:val="center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Рисунок </w:t>
      </w:r>
      <w:r w:rsidR="00FD0700">
        <w:rPr>
          <w:rStyle w:val="HMNormal"/>
          <w:rFonts w:ascii="Times New Roman" w:hAnsi="Times New Roman"/>
          <w:sz w:val="28"/>
          <w:lang w:val="ru-RU"/>
        </w:rPr>
        <w:t>48</w:t>
      </w:r>
      <w:r w:rsidRPr="000E37E8">
        <w:rPr>
          <w:rStyle w:val="HMNormal"/>
          <w:rFonts w:ascii="Times New Roman" w:hAnsi="Times New Roman"/>
          <w:sz w:val="28"/>
          <w:lang w:val="ru-RU"/>
        </w:rPr>
        <w:t>. Оплата абонемента</w:t>
      </w:r>
    </w:p>
    <w:p w:rsidR="00501DB4" w:rsidRPr="000E37E8" w:rsidRDefault="00501DB4" w:rsidP="00863107">
      <w:pPr>
        <w:pStyle w:val="HMNormal2"/>
        <w:ind w:firstLine="705"/>
        <w:jc w:val="center"/>
        <w:rPr>
          <w:lang w:val="ru-RU"/>
        </w:rPr>
      </w:pPr>
    </w:p>
    <w:p w:rsidR="00501DB4" w:rsidRDefault="000E37E8" w:rsidP="00863107">
      <w:pPr>
        <w:pStyle w:val="HMNormal2"/>
        <w:jc w:val="both"/>
        <w:rPr>
          <w:rFonts w:ascii="Times New Roman" w:hAnsi="Times New Roman"/>
          <w:color w:val="333333"/>
          <w:sz w:val="28"/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 xml:space="preserve">После успешной оплаты абонемента информация о нем отобразится в Личном кабинете Пользователя.  </w:t>
      </w:r>
    </w:p>
    <w:p w:rsidR="00A05DEC" w:rsidRPr="000E37E8" w:rsidRDefault="00A05DEC" w:rsidP="00863107">
      <w:pPr>
        <w:pStyle w:val="HMNormal2"/>
        <w:jc w:val="both"/>
        <w:rPr>
          <w:lang w:val="ru-RU"/>
        </w:rPr>
      </w:pPr>
    </w:p>
    <w:p w:rsidR="00501DB4" w:rsidRPr="00A05DEC" w:rsidRDefault="000E37E8" w:rsidP="00863107">
      <w:pPr>
        <w:pStyle w:val="4"/>
        <w:numPr>
          <w:ilvl w:val="3"/>
          <w:numId w:val="18"/>
        </w:numPr>
        <w:spacing w:after="0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bookmarkStart w:id="61" w:name="____5"/>
      <w:bookmarkStart w:id="62" w:name="_Toc506300275"/>
      <w:r w:rsidRPr="00A05DEC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Особенности оплаты абонемента различными способами</w:t>
      </w:r>
      <w:bookmarkEnd w:id="61"/>
      <w:bookmarkEnd w:id="62"/>
    </w:p>
    <w:p w:rsidR="00501DB4" w:rsidRPr="000E37E8" w:rsidRDefault="000E37E8" w:rsidP="00863107">
      <w:pPr>
        <w:shd w:val="clear" w:color="auto" w:fill="FFFFFF"/>
        <w:tabs>
          <w:tab w:val="left" w:pos="135"/>
        </w:tabs>
        <w:spacing w:after="0"/>
        <w:ind w:firstLine="855"/>
        <w:jc w:val="both"/>
        <w:rPr>
          <w:lang w:val="ru-RU"/>
        </w:rPr>
      </w:pPr>
      <w:r w:rsidRPr="000E37E8">
        <w:rPr>
          <w:rFonts w:ascii="Times New Roman" w:hAnsi="Times New Roman"/>
          <w:color w:val="333333"/>
          <w:sz w:val="28"/>
          <w:lang w:val="ru-RU"/>
        </w:rPr>
        <w:t>При оплате абонемента различными способами может взиматься дополнительная комиссия платежных систем, ее размер указывается перед совершением операций по оплате.</w:t>
      </w:r>
    </w:p>
    <w:p w:rsidR="00501DB4" w:rsidRPr="000E37E8" w:rsidRDefault="00501DB4" w:rsidP="00863107">
      <w:pPr>
        <w:shd w:val="clear" w:color="auto" w:fill="FFFFFF"/>
        <w:tabs>
          <w:tab w:val="left" w:pos="135"/>
        </w:tabs>
        <w:spacing w:after="0"/>
        <w:ind w:firstLine="855"/>
        <w:jc w:val="both"/>
        <w:rPr>
          <w:lang w:val="ru-RU"/>
        </w:rPr>
      </w:pPr>
    </w:p>
    <w:p w:rsidR="00501DB4" w:rsidRPr="000E37E8" w:rsidRDefault="000E37E8" w:rsidP="00863107">
      <w:pPr>
        <w:pStyle w:val="5"/>
        <w:numPr>
          <w:ilvl w:val="4"/>
          <w:numId w:val="18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63" w:name="_____5"/>
      <w:bookmarkStart w:id="64" w:name="_Toc506300276"/>
      <w:r w:rsidRPr="000E37E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Оплата абонемента с помощью мобильного телефона</w:t>
      </w:r>
      <w:bookmarkEnd w:id="63"/>
      <w:bookmarkEnd w:id="64"/>
    </w:p>
    <w:p w:rsidR="00501DB4" w:rsidRPr="000E37E8" w:rsidRDefault="000E37E8" w:rsidP="00863107">
      <w:pPr>
        <w:pStyle w:val="HMNormal2"/>
        <w:ind w:firstLine="73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При выборе оплаты абонемента с помощью мобильного телефона:</w:t>
      </w:r>
    </w:p>
    <w:p w:rsidR="00501DB4" w:rsidRPr="000E37E8" w:rsidRDefault="000E37E8" w:rsidP="00863107">
      <w:pPr>
        <w:pStyle w:val="HMNormal2"/>
        <w:numPr>
          <w:ilvl w:val="0"/>
          <w:numId w:val="27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На указанный номер будет отправлено СМС-сообщение с инструкцией для завершения оплаты;</w:t>
      </w:r>
    </w:p>
    <w:p w:rsidR="00501DB4" w:rsidRPr="000E37E8" w:rsidRDefault="000E37E8" w:rsidP="00863107">
      <w:pPr>
        <w:pStyle w:val="HMNormal2"/>
        <w:numPr>
          <w:ilvl w:val="0"/>
          <w:numId w:val="27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Необходимо внимательно ознакомиться с полученным сообщением и выполнить все указ</w:t>
      </w:r>
      <w:r w:rsidR="00610C7F">
        <w:rPr>
          <w:rStyle w:val="HMNormal"/>
          <w:rFonts w:ascii="Times New Roman" w:hAnsi="Times New Roman"/>
          <w:sz w:val="28"/>
          <w:lang w:val="ru-RU"/>
        </w:rPr>
        <w:t xml:space="preserve">анные в нем действия (рисунок </w:t>
      </w:r>
      <w:r w:rsidR="00FD0700">
        <w:rPr>
          <w:rStyle w:val="HMNormal"/>
          <w:rFonts w:ascii="Times New Roman" w:hAnsi="Times New Roman"/>
          <w:sz w:val="28"/>
          <w:lang w:val="ru-RU"/>
        </w:rPr>
        <w:t>49</w:t>
      </w:r>
      <w:r w:rsidRPr="000E37E8">
        <w:rPr>
          <w:rStyle w:val="HMNormal"/>
          <w:rFonts w:ascii="Times New Roman" w:hAnsi="Times New Roman"/>
          <w:sz w:val="28"/>
          <w:lang w:val="ru-RU"/>
        </w:rPr>
        <w:t>);</w:t>
      </w:r>
    </w:p>
    <w:p w:rsidR="00501DB4" w:rsidRPr="000E37E8" w:rsidRDefault="00501DB4" w:rsidP="00863107">
      <w:pPr>
        <w:pStyle w:val="HMNormal2"/>
        <w:jc w:val="both"/>
        <w:rPr>
          <w:lang w:val="ru-RU"/>
        </w:rPr>
      </w:pPr>
    </w:p>
    <w:p w:rsidR="00501DB4" w:rsidRDefault="000E37E8" w:rsidP="00863107">
      <w:pPr>
        <w:pStyle w:val="HMNormal2"/>
        <w:ind w:firstLine="735"/>
        <w:jc w:val="center"/>
      </w:pPr>
      <w:r>
        <w:rPr>
          <w:noProof/>
          <w:lang w:val="ru-RU" w:eastAsia="ru-RU"/>
        </w:rPr>
        <w:drawing>
          <wp:inline distT="0" distB="0" distL="0" distR="0" wp14:anchorId="6D989848" wp14:editId="1216EAD6">
            <wp:extent cx="1809750" cy="3216122"/>
            <wp:effectExtent l="0" t="0" r="0" b="3810"/>
            <wp:docPr id="82" name="Pic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54" cy="322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ind w:firstLine="735"/>
        <w:jc w:val="center"/>
      </w:pPr>
    </w:p>
    <w:p w:rsidR="00501DB4" w:rsidRPr="000E37E8" w:rsidRDefault="000E37E8" w:rsidP="00863107">
      <w:pPr>
        <w:pStyle w:val="HMNormal2"/>
        <w:ind w:firstLine="735"/>
        <w:jc w:val="center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Рисунок </w:t>
      </w:r>
      <w:r w:rsidR="00FD0700">
        <w:rPr>
          <w:rStyle w:val="HMNormal"/>
          <w:rFonts w:ascii="Times New Roman" w:hAnsi="Times New Roman"/>
          <w:sz w:val="28"/>
          <w:lang w:val="ru-RU"/>
        </w:rPr>
        <w:t>49</w:t>
      </w:r>
      <w:r w:rsidRPr="000E37E8">
        <w:rPr>
          <w:rStyle w:val="HMNormal"/>
          <w:rFonts w:ascii="Times New Roman" w:hAnsi="Times New Roman"/>
          <w:sz w:val="28"/>
          <w:lang w:val="ru-RU"/>
        </w:rPr>
        <w:t>. Оплата абонемента с помощью мобильного телефона</w:t>
      </w:r>
    </w:p>
    <w:p w:rsidR="00501DB4" w:rsidRPr="000E37E8" w:rsidRDefault="00501DB4" w:rsidP="00863107">
      <w:pPr>
        <w:pStyle w:val="HMNormal2"/>
        <w:ind w:firstLine="735"/>
        <w:jc w:val="center"/>
        <w:rPr>
          <w:lang w:val="ru-RU"/>
        </w:rPr>
      </w:pPr>
    </w:p>
    <w:p w:rsidR="00501DB4" w:rsidRPr="000E37E8" w:rsidRDefault="000E37E8" w:rsidP="00863107">
      <w:pPr>
        <w:pStyle w:val="HMNormal2"/>
        <w:numPr>
          <w:ilvl w:val="0"/>
          <w:numId w:val="27"/>
        </w:numPr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Важно обязательно дождаться сообщения об успешном завершении операции.</w:t>
      </w:r>
    </w:p>
    <w:p w:rsidR="00501DB4" w:rsidRPr="000E37E8" w:rsidRDefault="000E37E8" w:rsidP="00863107">
      <w:pPr>
        <w:pStyle w:val="HMNormal2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Внимание! Возможность оплаты абонемента при помощи мобильного телефона доступна только Пользователям, у которых в Личном кабинете указан номер телефона.</w:t>
      </w:r>
    </w:p>
    <w:p w:rsidR="00501DB4" w:rsidRPr="000E37E8" w:rsidRDefault="00501DB4" w:rsidP="00863107">
      <w:pPr>
        <w:pStyle w:val="HMNormal2"/>
        <w:rPr>
          <w:lang w:val="ru-RU"/>
        </w:rPr>
      </w:pPr>
    </w:p>
    <w:p w:rsidR="00501DB4" w:rsidRPr="000E37E8" w:rsidRDefault="000E37E8" w:rsidP="00863107">
      <w:pPr>
        <w:pStyle w:val="1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 w:themeColor="text1"/>
          <w:lang w:val="ru-RU"/>
        </w:rPr>
      </w:pPr>
      <w:bookmarkStart w:id="65" w:name="_____7"/>
      <w:bookmarkStart w:id="66" w:name="_Toc506300277"/>
      <w:r w:rsidRPr="000E37E8">
        <w:rPr>
          <w:rFonts w:ascii="Times New Roman" w:hAnsi="Times New Roman" w:cs="Times New Roman"/>
          <w:color w:val="000000" w:themeColor="text1"/>
          <w:lang w:val="ru-RU"/>
        </w:rPr>
        <w:t>Возможные проблемы и способы их решения</w:t>
      </w:r>
      <w:bookmarkEnd w:id="65"/>
      <w:bookmarkEnd w:id="66"/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В данном разделе описывается перечень ошибок, типовых проблем и вариантов их решения, с которыми может сталкиваться Пользователь в процессе эксплуатации Приложения.</w:t>
      </w:r>
    </w:p>
    <w:p w:rsidR="00501DB4" w:rsidRPr="000E37E8" w:rsidRDefault="000E37E8" w:rsidP="00863107">
      <w:pPr>
        <w:pStyle w:val="HMNormal2"/>
        <w:ind w:firstLine="705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1. Проблемы с подключением к сети Интернет:</w:t>
      </w:r>
    </w:p>
    <w:p w:rsidR="00501DB4" w:rsidRPr="000E37E8" w:rsidRDefault="000E37E8" w:rsidP="00863107">
      <w:pPr>
        <w:pStyle w:val="HMNormal2"/>
        <w:numPr>
          <w:ilvl w:val="0"/>
          <w:numId w:val="36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При запуске Приложения появляется сообщение </w:t>
      </w:r>
      <w:r w:rsidRPr="000E37E8">
        <w:rPr>
          <w:rFonts w:ascii="Times New Roman" w:hAnsi="Times New Roman"/>
          <w:color w:val="000000"/>
          <w:sz w:val="28"/>
          <w:lang w:val="ru-RU"/>
        </w:rPr>
        <w:t>«</w:t>
      </w:r>
      <w:r w:rsidRPr="000E37E8">
        <w:rPr>
          <w:rStyle w:val="HMNormal"/>
          <w:rFonts w:ascii="Times New Roman" w:hAnsi="Times New Roman"/>
          <w:sz w:val="28"/>
          <w:lang w:val="ru-RU"/>
        </w:rPr>
        <w:t>Отсутствует интернет-подключение</w:t>
      </w:r>
      <w:r w:rsidRPr="000E37E8">
        <w:rPr>
          <w:rFonts w:ascii="Times New Roman" w:hAnsi="Times New Roman"/>
          <w:color w:val="000000"/>
          <w:sz w:val="28"/>
          <w:lang w:val="ru-RU"/>
        </w:rPr>
        <w:t xml:space="preserve">» (рисунок </w:t>
      </w:r>
      <w:r w:rsidR="00FD0700">
        <w:rPr>
          <w:rFonts w:ascii="Times New Roman" w:hAnsi="Times New Roman"/>
          <w:color w:val="000000"/>
          <w:sz w:val="28"/>
          <w:lang w:val="ru-RU"/>
        </w:rPr>
        <w:t>50</w:t>
      </w:r>
      <w:r w:rsidRPr="000E37E8">
        <w:rPr>
          <w:rFonts w:ascii="Times New Roman" w:hAnsi="Times New Roman"/>
          <w:color w:val="000000"/>
          <w:sz w:val="28"/>
          <w:lang w:val="ru-RU"/>
        </w:rPr>
        <w:t>).</w:t>
      </w:r>
    </w:p>
    <w:p w:rsidR="00501DB4" w:rsidRPr="000E37E8" w:rsidRDefault="00501DB4" w:rsidP="00863107">
      <w:pPr>
        <w:pStyle w:val="HMNormal2"/>
        <w:jc w:val="both"/>
        <w:rPr>
          <w:lang w:val="ru-RU"/>
        </w:rPr>
      </w:pPr>
    </w:p>
    <w:p w:rsidR="00501DB4" w:rsidRDefault="00B51080" w:rsidP="00863107">
      <w:pPr>
        <w:pStyle w:val="HMNormal2"/>
        <w:ind w:firstLine="705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1813587" cy="3219117"/>
            <wp:effectExtent l="0" t="0" r="0" b="635"/>
            <wp:docPr id="38" name="Рисунок 38" descr="C:\Users\ospishheva\AppData\Local\Microsoft\Windows\INetCache\Content.Word\IMG_3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spishheva\AppData\Local\Microsoft\Windows\INetCache\Content.Word\IMG_3849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79" cy="322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ind w:firstLine="705"/>
        <w:jc w:val="center"/>
      </w:pPr>
    </w:p>
    <w:p w:rsidR="00501DB4" w:rsidRPr="000E37E8" w:rsidRDefault="000E37E8" w:rsidP="00863107">
      <w:pPr>
        <w:pStyle w:val="HMNormal2"/>
        <w:ind w:firstLine="705"/>
        <w:jc w:val="center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Рисунок </w:t>
      </w:r>
      <w:r w:rsidR="00FD0700">
        <w:rPr>
          <w:rStyle w:val="HMNormal"/>
          <w:rFonts w:ascii="Times New Roman" w:hAnsi="Times New Roman"/>
          <w:sz w:val="28"/>
          <w:lang w:val="ru-RU"/>
        </w:rPr>
        <w:t>50</w:t>
      </w:r>
      <w:r w:rsidRPr="000E37E8">
        <w:rPr>
          <w:rStyle w:val="HMNormal"/>
          <w:rFonts w:ascii="Times New Roman" w:hAnsi="Times New Roman"/>
          <w:sz w:val="28"/>
          <w:lang w:val="ru-RU"/>
        </w:rPr>
        <w:t>. Проблемы с подключением к сети Интернет</w:t>
      </w:r>
    </w:p>
    <w:p w:rsidR="00501DB4" w:rsidRPr="000E37E8" w:rsidRDefault="00501DB4" w:rsidP="00863107">
      <w:pPr>
        <w:pStyle w:val="HMNormal2"/>
        <w:ind w:firstLine="705"/>
        <w:rPr>
          <w:lang w:val="ru-RU"/>
        </w:rPr>
      </w:pPr>
    </w:p>
    <w:p w:rsidR="00501DB4" w:rsidRPr="000E37E8" w:rsidRDefault="000E37E8" w:rsidP="00863107">
      <w:pPr>
        <w:pStyle w:val="HMNormal2"/>
        <w:ind w:firstLine="851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При возникновении подобной ошибки Пользователю необходимо убедиться, что в настройках устройства включено </w:t>
      </w:r>
      <w:proofErr w:type="spellStart"/>
      <w:r w:rsidRPr="000E37E8">
        <w:rPr>
          <w:rStyle w:val="HMNormal"/>
          <w:rFonts w:ascii="Times New Roman" w:hAnsi="Times New Roman"/>
          <w:sz w:val="28"/>
          <w:lang w:val="ru-RU"/>
        </w:rPr>
        <w:t>интернет-соединение</w:t>
      </w:r>
      <w:proofErr w:type="spellEnd"/>
      <w:r w:rsidRPr="000E37E8">
        <w:rPr>
          <w:rStyle w:val="HMNormal"/>
          <w:rFonts w:ascii="Times New Roman" w:hAnsi="Times New Roman"/>
          <w:sz w:val="28"/>
          <w:lang w:val="ru-RU"/>
        </w:rPr>
        <w:t xml:space="preserve"> (</w:t>
      </w:r>
      <w:r>
        <w:rPr>
          <w:rStyle w:val="HMNormal"/>
          <w:rFonts w:ascii="Times New Roman" w:hAnsi="Times New Roman"/>
          <w:sz w:val="28"/>
        </w:rPr>
        <w:t>Wi</w:t>
      </w:r>
      <w:r w:rsidRPr="000E37E8">
        <w:rPr>
          <w:rStyle w:val="HMNormal"/>
          <w:rFonts w:ascii="Times New Roman" w:hAnsi="Times New Roman"/>
          <w:sz w:val="28"/>
          <w:lang w:val="ru-RU"/>
        </w:rPr>
        <w:t>-</w:t>
      </w:r>
      <w:r>
        <w:rPr>
          <w:rStyle w:val="HMNormal"/>
          <w:rFonts w:ascii="Times New Roman" w:hAnsi="Times New Roman"/>
          <w:sz w:val="28"/>
        </w:rPr>
        <w:t>Fi</w:t>
      </w:r>
      <w:r w:rsidRPr="000E37E8">
        <w:rPr>
          <w:rStyle w:val="HMNormal"/>
          <w:rFonts w:ascii="Times New Roman" w:hAnsi="Times New Roman"/>
          <w:sz w:val="28"/>
          <w:lang w:val="ru-RU"/>
        </w:rPr>
        <w:t xml:space="preserve"> или сотовые данные). </w:t>
      </w:r>
    </w:p>
    <w:p w:rsidR="00501DB4" w:rsidRPr="000E37E8" w:rsidRDefault="000E37E8" w:rsidP="00863107">
      <w:pPr>
        <w:pStyle w:val="HMNormal2"/>
        <w:ind w:firstLine="851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Если подключение к сети Интернет происходит с помощью сотовых данных, в разделе настроек </w:t>
      </w:r>
      <w:r w:rsidRPr="000E37E8">
        <w:rPr>
          <w:rFonts w:ascii="Times New Roman" w:hAnsi="Times New Roman"/>
          <w:color w:val="000000"/>
          <w:sz w:val="28"/>
          <w:lang w:val="ru-RU"/>
        </w:rPr>
        <w:t>«</w:t>
      </w:r>
      <w:r w:rsidRPr="000E37E8">
        <w:rPr>
          <w:rStyle w:val="HMNormal"/>
          <w:rFonts w:ascii="Times New Roman" w:hAnsi="Times New Roman"/>
          <w:sz w:val="28"/>
          <w:lang w:val="ru-RU"/>
        </w:rPr>
        <w:t>Сотовая связь</w:t>
      </w:r>
      <w:r w:rsidRPr="000E37E8">
        <w:rPr>
          <w:rFonts w:ascii="Times New Roman" w:hAnsi="Times New Roman"/>
          <w:color w:val="000000"/>
          <w:sz w:val="28"/>
          <w:lang w:val="ru-RU"/>
        </w:rPr>
        <w:t>» необходимо найти Приложение «Парковки» и убедиться, что включен тумблер в строке с Приложением.</w:t>
      </w:r>
    </w:p>
    <w:p w:rsidR="00501DB4" w:rsidRPr="000E37E8" w:rsidRDefault="000E37E8" w:rsidP="00863107">
      <w:pPr>
        <w:pStyle w:val="HMNormal2"/>
        <w:ind w:firstLine="851"/>
        <w:jc w:val="both"/>
        <w:rPr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t>Если Интернет-соединение на устройстве включено, но ошибка повторяется, необходимо проверить:</w:t>
      </w:r>
    </w:p>
    <w:p w:rsidR="00501DB4" w:rsidRPr="000E37E8" w:rsidRDefault="000E37E8" w:rsidP="00863107">
      <w:pPr>
        <w:pStyle w:val="HMNormal2"/>
        <w:ind w:firstLine="851"/>
        <w:jc w:val="both"/>
        <w:rPr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t>- Есть ли доступ у устройства к мобильной сети;</w:t>
      </w:r>
    </w:p>
    <w:p w:rsidR="00501DB4" w:rsidRPr="000E37E8" w:rsidRDefault="000E37E8" w:rsidP="00863107">
      <w:pPr>
        <w:pStyle w:val="HMNormal2"/>
        <w:ind w:firstLine="851"/>
        <w:jc w:val="both"/>
        <w:rPr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t xml:space="preserve">- Баланс, если подключение к сети Интернет не </w:t>
      </w:r>
      <w:proofErr w:type="spellStart"/>
      <w:r w:rsidRPr="000E37E8">
        <w:rPr>
          <w:rFonts w:ascii="Times New Roman" w:hAnsi="Times New Roman"/>
          <w:color w:val="000000"/>
          <w:sz w:val="28"/>
          <w:lang w:val="ru-RU"/>
        </w:rPr>
        <w:t>безлимитное</w:t>
      </w:r>
      <w:proofErr w:type="spellEnd"/>
      <w:r w:rsidRPr="000E37E8">
        <w:rPr>
          <w:rFonts w:ascii="Times New Roman" w:hAnsi="Times New Roman"/>
          <w:color w:val="000000"/>
          <w:sz w:val="28"/>
          <w:lang w:val="ru-RU"/>
        </w:rPr>
        <w:t>;</w:t>
      </w:r>
    </w:p>
    <w:p w:rsidR="00501DB4" w:rsidRPr="000E37E8" w:rsidRDefault="000E37E8" w:rsidP="00863107">
      <w:pPr>
        <w:pStyle w:val="HMNormal2"/>
        <w:ind w:firstLine="851"/>
        <w:jc w:val="both"/>
        <w:rPr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t>- Настройки сотовых данных.</w:t>
      </w:r>
    </w:p>
    <w:p w:rsidR="00501DB4" w:rsidRPr="000E37E8" w:rsidRDefault="000E37E8" w:rsidP="00863107">
      <w:pPr>
        <w:pStyle w:val="HMNormal2"/>
        <w:ind w:firstLine="851"/>
        <w:jc w:val="both"/>
        <w:rPr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t xml:space="preserve">Если подключение к сети Интернет происходит с помощью сети </w:t>
      </w:r>
      <w:r>
        <w:rPr>
          <w:rFonts w:ascii="Times New Roman" w:hAnsi="Times New Roman"/>
          <w:color w:val="000000"/>
          <w:sz w:val="28"/>
        </w:rPr>
        <w:t>Wi</w:t>
      </w:r>
      <w:r w:rsidRPr="000E37E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Fi</w:t>
      </w:r>
      <w:r w:rsidRPr="000E37E8">
        <w:rPr>
          <w:rFonts w:ascii="Times New Roman" w:hAnsi="Times New Roman"/>
          <w:color w:val="000000"/>
          <w:sz w:val="28"/>
          <w:lang w:val="ru-RU"/>
        </w:rPr>
        <w:t xml:space="preserve"> и соединение не работает, необходимо проверить интернет на компьютере и работоспособность роутера (возможно потребуется его перезагрузка).</w:t>
      </w:r>
    </w:p>
    <w:p w:rsidR="00501DB4" w:rsidRPr="000E37E8" w:rsidRDefault="00501DB4" w:rsidP="00863107">
      <w:pPr>
        <w:pStyle w:val="HMNormal2"/>
        <w:ind w:firstLine="851"/>
        <w:jc w:val="both"/>
        <w:rPr>
          <w:lang w:val="ru-RU"/>
        </w:rPr>
      </w:pPr>
    </w:p>
    <w:p w:rsidR="00501DB4" w:rsidRPr="000E37E8" w:rsidRDefault="000E37E8" w:rsidP="00863107">
      <w:pPr>
        <w:pStyle w:val="HMNormal2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2. Проблемы при определении текущей </w:t>
      </w:r>
      <w:proofErr w:type="spellStart"/>
      <w:r w:rsidRPr="000E37E8">
        <w:rPr>
          <w:rStyle w:val="HMNormal"/>
          <w:rFonts w:ascii="Times New Roman" w:hAnsi="Times New Roman"/>
          <w:sz w:val="28"/>
          <w:lang w:val="ru-RU"/>
        </w:rPr>
        <w:t>геопозиции</w:t>
      </w:r>
      <w:proofErr w:type="spellEnd"/>
      <w:r w:rsidRPr="000E37E8">
        <w:rPr>
          <w:rStyle w:val="HMNormal"/>
          <w:rFonts w:ascii="Times New Roman" w:hAnsi="Times New Roman"/>
          <w:sz w:val="28"/>
          <w:lang w:val="ru-RU"/>
        </w:rPr>
        <w:t xml:space="preserve"> Пользователя:</w:t>
      </w:r>
    </w:p>
    <w:p w:rsidR="00501DB4" w:rsidRDefault="000E37E8" w:rsidP="00863107">
      <w:pPr>
        <w:pStyle w:val="HMNormal2"/>
        <w:numPr>
          <w:ilvl w:val="0"/>
          <w:numId w:val="36"/>
        </w:numPr>
        <w:jc w:val="both"/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При поиске парковки, ближайшей к текущей </w:t>
      </w:r>
      <w:proofErr w:type="spellStart"/>
      <w:r w:rsidRPr="000E37E8">
        <w:rPr>
          <w:rStyle w:val="HMNormal"/>
          <w:rFonts w:ascii="Times New Roman" w:hAnsi="Times New Roman"/>
          <w:sz w:val="28"/>
          <w:lang w:val="ru-RU"/>
        </w:rPr>
        <w:t>геопозиции</w:t>
      </w:r>
      <w:proofErr w:type="spellEnd"/>
      <w:r w:rsidRPr="000E37E8">
        <w:rPr>
          <w:rStyle w:val="HMNormal"/>
          <w:rFonts w:ascii="Times New Roman" w:hAnsi="Times New Roman"/>
          <w:sz w:val="28"/>
          <w:lang w:val="ru-RU"/>
        </w:rPr>
        <w:t xml:space="preserve"> Пользователя появляется сообщение </w:t>
      </w:r>
      <w:r w:rsidRPr="000E37E8">
        <w:rPr>
          <w:rFonts w:ascii="Times New Roman" w:hAnsi="Times New Roman"/>
          <w:color w:val="000000"/>
          <w:sz w:val="28"/>
          <w:lang w:val="ru-RU"/>
        </w:rPr>
        <w:t>«</w:t>
      </w:r>
      <w:r w:rsidRPr="000E37E8">
        <w:rPr>
          <w:rStyle w:val="HMNormal"/>
          <w:rFonts w:ascii="Times New Roman" w:hAnsi="Times New Roman"/>
          <w:sz w:val="28"/>
          <w:lang w:val="ru-RU"/>
        </w:rPr>
        <w:t xml:space="preserve">Текущие координаты не известны. </w:t>
      </w:r>
      <w:proofErr w:type="spellStart"/>
      <w:r>
        <w:rPr>
          <w:rStyle w:val="HMNormal"/>
          <w:rFonts w:ascii="Times New Roman" w:hAnsi="Times New Roman"/>
          <w:sz w:val="28"/>
        </w:rPr>
        <w:t>Невозможно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определить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ближайшую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свободную</w:t>
      </w:r>
      <w:proofErr w:type="spellEnd"/>
      <w:r>
        <w:rPr>
          <w:rStyle w:val="HMNormal"/>
          <w:rFonts w:ascii="Times New Roman" w:hAnsi="Times New Roman"/>
          <w:sz w:val="28"/>
        </w:rPr>
        <w:t xml:space="preserve"> </w:t>
      </w:r>
      <w:proofErr w:type="spellStart"/>
      <w:r>
        <w:rPr>
          <w:rStyle w:val="HMNormal"/>
          <w:rFonts w:ascii="Times New Roman" w:hAnsi="Times New Roman"/>
          <w:sz w:val="28"/>
        </w:rPr>
        <w:t>парковку</w:t>
      </w:r>
      <w:proofErr w:type="spellEnd"/>
      <w:r>
        <w:rPr>
          <w:rFonts w:ascii="Times New Roman" w:hAnsi="Times New Roman"/>
          <w:color w:val="000000"/>
          <w:sz w:val="28"/>
        </w:rPr>
        <w:t>» (</w:t>
      </w:r>
      <w:proofErr w:type="spellStart"/>
      <w:r>
        <w:rPr>
          <w:rFonts w:ascii="Times New Roman" w:hAnsi="Times New Roman"/>
          <w:color w:val="000000"/>
          <w:sz w:val="28"/>
        </w:rPr>
        <w:t>рисунок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r w:rsidR="00FD0700">
        <w:rPr>
          <w:rFonts w:ascii="Times New Roman" w:hAnsi="Times New Roman"/>
          <w:color w:val="000000"/>
          <w:sz w:val="28"/>
          <w:lang w:val="ru-RU"/>
        </w:rPr>
        <w:t>5</w:t>
      </w:r>
      <w:r w:rsidR="00610C7F"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color w:val="000000"/>
          <w:sz w:val="28"/>
        </w:rPr>
        <w:t>).</w:t>
      </w:r>
    </w:p>
    <w:p w:rsidR="00501DB4" w:rsidRDefault="00501DB4" w:rsidP="00863107">
      <w:pPr>
        <w:pStyle w:val="HMNormal2"/>
        <w:jc w:val="both"/>
      </w:pPr>
    </w:p>
    <w:p w:rsidR="00501DB4" w:rsidRDefault="000E37E8" w:rsidP="00863107">
      <w:pPr>
        <w:pStyle w:val="HMNormal2"/>
        <w:ind w:firstLine="705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4688D711" wp14:editId="0AAF775A">
            <wp:extent cx="1581150" cy="2809875"/>
            <wp:effectExtent l="0" t="0" r="0" b="0"/>
            <wp:docPr id="89" name="Pic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ind w:firstLine="705"/>
        <w:jc w:val="center"/>
      </w:pPr>
    </w:p>
    <w:p w:rsidR="00501DB4" w:rsidRPr="000E37E8" w:rsidRDefault="000E37E8" w:rsidP="00863107">
      <w:pPr>
        <w:pStyle w:val="HMNormal2"/>
        <w:ind w:firstLine="705"/>
        <w:jc w:val="center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Рисунок </w:t>
      </w:r>
      <w:r w:rsidR="00FD0700">
        <w:rPr>
          <w:rStyle w:val="HMNormal"/>
          <w:rFonts w:ascii="Times New Roman" w:hAnsi="Times New Roman"/>
          <w:sz w:val="28"/>
          <w:lang w:val="ru-RU"/>
        </w:rPr>
        <w:t>5</w:t>
      </w:r>
      <w:r w:rsidR="00610C7F">
        <w:rPr>
          <w:rStyle w:val="HMNormal"/>
          <w:rFonts w:ascii="Times New Roman" w:hAnsi="Times New Roman"/>
          <w:sz w:val="28"/>
          <w:lang w:val="ru-RU"/>
        </w:rPr>
        <w:t>1</w:t>
      </w:r>
      <w:r w:rsidRPr="000E37E8">
        <w:rPr>
          <w:rStyle w:val="HMNormal"/>
          <w:rFonts w:ascii="Times New Roman" w:hAnsi="Times New Roman"/>
          <w:sz w:val="28"/>
          <w:lang w:val="ru-RU"/>
        </w:rPr>
        <w:t xml:space="preserve">. Проблемы при определении </w:t>
      </w:r>
      <w:proofErr w:type="spellStart"/>
      <w:r w:rsidRPr="000E37E8">
        <w:rPr>
          <w:rStyle w:val="HMNormal"/>
          <w:rFonts w:ascii="Times New Roman" w:hAnsi="Times New Roman"/>
          <w:sz w:val="28"/>
          <w:lang w:val="ru-RU"/>
        </w:rPr>
        <w:t>геопозиции</w:t>
      </w:r>
      <w:proofErr w:type="spellEnd"/>
      <w:r w:rsidRPr="000E37E8">
        <w:rPr>
          <w:rStyle w:val="HMNormal"/>
          <w:rFonts w:ascii="Times New Roman" w:hAnsi="Times New Roman"/>
          <w:sz w:val="28"/>
          <w:lang w:val="ru-RU"/>
        </w:rPr>
        <w:t xml:space="preserve"> Пользователя</w:t>
      </w:r>
    </w:p>
    <w:p w:rsidR="00501DB4" w:rsidRPr="000E37E8" w:rsidRDefault="00501DB4" w:rsidP="00863107">
      <w:pPr>
        <w:pStyle w:val="HMNormal2"/>
        <w:ind w:firstLine="705"/>
        <w:jc w:val="center"/>
        <w:rPr>
          <w:lang w:val="ru-RU"/>
        </w:rPr>
      </w:pPr>
    </w:p>
    <w:p w:rsidR="00501DB4" w:rsidRPr="000E37E8" w:rsidRDefault="000E37E8" w:rsidP="00863107">
      <w:pPr>
        <w:pStyle w:val="HMNormal2"/>
        <w:ind w:firstLine="851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При возникновении подобной ошибки Пользователю необходимо убедиться, что Приложению разрешен доступ к </w:t>
      </w:r>
      <w:proofErr w:type="spellStart"/>
      <w:r w:rsidRPr="000E37E8">
        <w:rPr>
          <w:rStyle w:val="HMNormal"/>
          <w:rFonts w:ascii="Times New Roman" w:hAnsi="Times New Roman"/>
          <w:sz w:val="28"/>
          <w:lang w:val="ru-RU"/>
        </w:rPr>
        <w:t>геопозиции</w:t>
      </w:r>
      <w:proofErr w:type="spellEnd"/>
      <w:r w:rsidRPr="000E37E8">
        <w:rPr>
          <w:rStyle w:val="HMNormal"/>
          <w:rFonts w:ascii="Times New Roman" w:hAnsi="Times New Roman"/>
          <w:sz w:val="28"/>
          <w:lang w:val="ru-RU"/>
        </w:rPr>
        <w:t xml:space="preserve"> (см. раздел </w:t>
      </w:r>
      <w:hyperlink w:anchor="_4">
        <w:r w:rsidRPr="000E37E8">
          <w:rPr>
            <w:rFonts w:ascii="Times New Roman" w:hAnsi="Times New Roman"/>
            <w:color w:val="0000FF"/>
            <w:sz w:val="28"/>
            <w:u w:val="single"/>
            <w:lang w:val="ru-RU"/>
          </w:rPr>
          <w:t xml:space="preserve">«Определение </w:t>
        </w:r>
        <w:proofErr w:type="spellStart"/>
        <w:r w:rsidRPr="000E37E8">
          <w:rPr>
            <w:rFonts w:ascii="Times New Roman" w:hAnsi="Times New Roman"/>
            <w:color w:val="0000FF"/>
            <w:sz w:val="28"/>
            <w:u w:val="single"/>
            <w:lang w:val="ru-RU"/>
          </w:rPr>
          <w:t>геопозиции</w:t>
        </w:r>
        <w:proofErr w:type="spellEnd"/>
        <w:r w:rsidRPr="000E37E8">
          <w:rPr>
            <w:rFonts w:ascii="Times New Roman" w:hAnsi="Times New Roman"/>
            <w:color w:val="0000FF"/>
            <w:sz w:val="28"/>
            <w:u w:val="single"/>
            <w:lang w:val="ru-RU"/>
          </w:rPr>
          <w:t>»</w:t>
        </w:r>
      </w:hyperlink>
      <w:r w:rsidRPr="000E37E8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501DB4" w:rsidRPr="000E37E8" w:rsidRDefault="000E37E8" w:rsidP="00863107">
      <w:pPr>
        <w:pStyle w:val="HMNormal2"/>
        <w:ind w:firstLine="851"/>
        <w:jc w:val="both"/>
        <w:rPr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t xml:space="preserve">Если Приложению разрешен доступ к </w:t>
      </w:r>
      <w:proofErr w:type="spellStart"/>
      <w:r w:rsidRPr="000E37E8">
        <w:rPr>
          <w:rFonts w:ascii="Times New Roman" w:hAnsi="Times New Roman"/>
          <w:color w:val="000000"/>
          <w:sz w:val="28"/>
          <w:lang w:val="ru-RU"/>
        </w:rPr>
        <w:t>геопозиции</w:t>
      </w:r>
      <w:proofErr w:type="spellEnd"/>
      <w:r w:rsidRPr="000E37E8">
        <w:rPr>
          <w:rFonts w:ascii="Times New Roman" w:hAnsi="Times New Roman"/>
          <w:color w:val="000000"/>
          <w:sz w:val="28"/>
          <w:lang w:val="ru-RU"/>
        </w:rPr>
        <w:t xml:space="preserve"> Пользователя, а ошибка повторяется, рекомендуется перезапустить Приложение.</w:t>
      </w:r>
    </w:p>
    <w:p w:rsidR="00501DB4" w:rsidRPr="000E37E8" w:rsidRDefault="000E37E8" w:rsidP="00863107">
      <w:pPr>
        <w:pStyle w:val="HMNormal2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3. Проблемы при попытке авторизации в Приложении:</w:t>
      </w:r>
    </w:p>
    <w:p w:rsidR="00501DB4" w:rsidRPr="00610C7F" w:rsidRDefault="000E37E8" w:rsidP="00863107">
      <w:pPr>
        <w:pStyle w:val="HMNormal2"/>
        <w:numPr>
          <w:ilvl w:val="0"/>
          <w:numId w:val="36"/>
        </w:numPr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При попытке авторизации появляется сообщение </w:t>
      </w:r>
      <w:r w:rsidRPr="000E37E8">
        <w:rPr>
          <w:rFonts w:ascii="Times New Roman" w:hAnsi="Times New Roman"/>
          <w:color w:val="000000"/>
          <w:sz w:val="28"/>
          <w:lang w:val="ru-RU"/>
        </w:rPr>
        <w:t>«</w:t>
      </w:r>
      <w:r w:rsidRPr="000E37E8">
        <w:rPr>
          <w:rStyle w:val="HMNormal"/>
          <w:rFonts w:ascii="Times New Roman" w:hAnsi="Times New Roman"/>
          <w:sz w:val="28"/>
          <w:lang w:val="ru-RU"/>
        </w:rPr>
        <w:t>Неправильное имя пользователя или пароль</w:t>
      </w:r>
      <w:r w:rsidRPr="000E37E8">
        <w:rPr>
          <w:rFonts w:ascii="Times New Roman" w:hAnsi="Times New Roman"/>
          <w:color w:val="000000"/>
          <w:sz w:val="28"/>
          <w:lang w:val="ru-RU"/>
        </w:rPr>
        <w:t xml:space="preserve">» </w:t>
      </w:r>
      <w:r w:rsidR="00610C7F">
        <w:rPr>
          <w:rFonts w:ascii="Times New Roman" w:hAnsi="Times New Roman"/>
          <w:color w:val="000000"/>
          <w:sz w:val="28"/>
          <w:lang w:val="ru-RU"/>
        </w:rPr>
        <w:t xml:space="preserve">(рисунок </w:t>
      </w:r>
      <w:r w:rsidR="00FD0700">
        <w:rPr>
          <w:rFonts w:ascii="Times New Roman" w:hAnsi="Times New Roman"/>
          <w:color w:val="000000"/>
          <w:sz w:val="28"/>
          <w:lang w:val="ru-RU"/>
        </w:rPr>
        <w:t>5</w:t>
      </w:r>
      <w:r w:rsidR="00610C7F">
        <w:rPr>
          <w:rFonts w:ascii="Times New Roman" w:hAnsi="Times New Roman"/>
          <w:color w:val="000000"/>
          <w:sz w:val="28"/>
          <w:lang w:val="ru-RU"/>
        </w:rPr>
        <w:t>2</w:t>
      </w:r>
      <w:r w:rsidRPr="000E37E8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610C7F" w:rsidRDefault="00610C7F" w:rsidP="00610C7F">
      <w:pPr>
        <w:pStyle w:val="HMNormal2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610C7F" w:rsidRPr="000E37E8" w:rsidRDefault="00610C7F" w:rsidP="00610C7F">
      <w:pPr>
        <w:pStyle w:val="HMNormal2"/>
        <w:jc w:val="both"/>
        <w:rPr>
          <w:lang w:val="ru-RU"/>
        </w:rPr>
      </w:pPr>
    </w:p>
    <w:p w:rsidR="00501DB4" w:rsidRPr="000E37E8" w:rsidRDefault="00501DB4" w:rsidP="00863107">
      <w:pPr>
        <w:pStyle w:val="HMNormal2"/>
        <w:jc w:val="both"/>
        <w:rPr>
          <w:lang w:val="ru-RU"/>
        </w:rPr>
      </w:pPr>
    </w:p>
    <w:p w:rsidR="00501DB4" w:rsidRDefault="000E37E8" w:rsidP="00863107">
      <w:pPr>
        <w:pStyle w:val="HMNormal2"/>
        <w:ind w:firstLine="705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088278D0" wp14:editId="1061711F">
            <wp:extent cx="1771650" cy="3146021"/>
            <wp:effectExtent l="0" t="0" r="0" b="0"/>
            <wp:docPr id="90" name="Pic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06" cy="314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07" w:rsidRDefault="00863107" w:rsidP="00863107">
      <w:pPr>
        <w:pStyle w:val="HMNormal2"/>
        <w:ind w:firstLine="705"/>
        <w:jc w:val="center"/>
      </w:pPr>
    </w:p>
    <w:p w:rsidR="00501DB4" w:rsidRDefault="00610C7F" w:rsidP="00863107">
      <w:pPr>
        <w:pStyle w:val="HMNormal2"/>
        <w:ind w:firstLine="705"/>
        <w:jc w:val="center"/>
        <w:rPr>
          <w:rStyle w:val="HMNormal"/>
          <w:rFonts w:ascii="Times New Roman" w:hAnsi="Times New Roman"/>
          <w:sz w:val="28"/>
          <w:lang w:val="ru-RU"/>
        </w:rPr>
      </w:pPr>
      <w:r>
        <w:rPr>
          <w:rStyle w:val="HMNormal"/>
          <w:rFonts w:ascii="Times New Roman" w:hAnsi="Times New Roman"/>
          <w:sz w:val="28"/>
          <w:lang w:val="ru-RU"/>
        </w:rPr>
        <w:t xml:space="preserve">Рисунок </w:t>
      </w:r>
      <w:r w:rsidR="00FD0700">
        <w:rPr>
          <w:rStyle w:val="HMNormal"/>
          <w:rFonts w:ascii="Times New Roman" w:hAnsi="Times New Roman"/>
          <w:sz w:val="28"/>
          <w:lang w:val="ru-RU"/>
        </w:rPr>
        <w:t>5</w:t>
      </w:r>
      <w:r>
        <w:rPr>
          <w:rStyle w:val="HMNormal"/>
          <w:rFonts w:ascii="Times New Roman" w:hAnsi="Times New Roman"/>
          <w:sz w:val="28"/>
          <w:lang w:val="ru-RU"/>
        </w:rPr>
        <w:t>2</w:t>
      </w:r>
      <w:r w:rsidR="000E37E8" w:rsidRPr="000E37E8">
        <w:rPr>
          <w:rStyle w:val="HMNormal"/>
          <w:rFonts w:ascii="Times New Roman" w:hAnsi="Times New Roman"/>
          <w:sz w:val="28"/>
          <w:lang w:val="ru-RU"/>
        </w:rPr>
        <w:t>. Проблемы при авторизации в Приложении</w:t>
      </w:r>
    </w:p>
    <w:p w:rsidR="00863107" w:rsidRPr="000E37E8" w:rsidRDefault="00863107" w:rsidP="00863107">
      <w:pPr>
        <w:pStyle w:val="HMNormal2"/>
        <w:ind w:firstLine="705"/>
        <w:jc w:val="center"/>
        <w:rPr>
          <w:lang w:val="ru-RU"/>
        </w:rPr>
      </w:pPr>
    </w:p>
    <w:p w:rsidR="00501DB4" w:rsidRPr="000E37E8" w:rsidRDefault="000E37E8" w:rsidP="00863107">
      <w:pPr>
        <w:pStyle w:val="HMNormal2"/>
        <w:ind w:firstLine="851"/>
        <w:jc w:val="both"/>
        <w:rPr>
          <w:lang w:val="ru-RU"/>
        </w:rPr>
      </w:pPr>
      <w:r w:rsidRPr="000E37E8">
        <w:rPr>
          <w:rFonts w:ascii="Times New Roman" w:hAnsi="Times New Roman"/>
          <w:color w:val="000000"/>
          <w:sz w:val="28"/>
          <w:lang w:val="ru-RU"/>
        </w:rPr>
        <w:t xml:space="preserve">При возникновении подобной ошибки Пользователю необходимо убедиться в правильности введенного логина и пароля. Если ошибка повторяется неоднократно, рекомендуется воспользоваться опцией восстановления пароля (см. раздел </w:t>
      </w:r>
      <w:hyperlink w:anchor="________">
        <w:r w:rsidRPr="000E37E8">
          <w:rPr>
            <w:rFonts w:ascii="Times New Roman" w:hAnsi="Times New Roman"/>
            <w:color w:val="0000FF"/>
            <w:sz w:val="28"/>
            <w:u w:val="single"/>
            <w:lang w:val="ru-RU"/>
          </w:rPr>
          <w:t>«Восстановление и смена пароля для входа в Личный кабинет»</w:t>
        </w:r>
      </w:hyperlink>
      <w:r w:rsidRPr="000E37E8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501DB4" w:rsidRPr="000E37E8" w:rsidRDefault="00B51080" w:rsidP="00863107">
      <w:pPr>
        <w:pStyle w:val="HMNormal2"/>
        <w:jc w:val="both"/>
        <w:rPr>
          <w:lang w:val="ru-RU"/>
        </w:rPr>
      </w:pPr>
      <w:r>
        <w:rPr>
          <w:rStyle w:val="HMNormal"/>
          <w:rFonts w:ascii="Times New Roman" w:hAnsi="Times New Roman"/>
          <w:sz w:val="28"/>
          <w:lang w:val="ru-RU"/>
        </w:rPr>
        <w:t>4</w:t>
      </w:r>
      <w:r w:rsidR="000E37E8" w:rsidRPr="000E37E8">
        <w:rPr>
          <w:rStyle w:val="HMNormal"/>
          <w:rFonts w:ascii="Times New Roman" w:hAnsi="Times New Roman"/>
          <w:sz w:val="28"/>
          <w:lang w:val="ru-RU"/>
        </w:rPr>
        <w:t>. Проблемы при пополнении парковочного счета или оплаты абонемента:</w:t>
      </w:r>
    </w:p>
    <w:p w:rsidR="00501DB4" w:rsidRPr="00863107" w:rsidRDefault="000E37E8" w:rsidP="00863107">
      <w:pPr>
        <w:pStyle w:val="HMNormal2"/>
        <w:numPr>
          <w:ilvl w:val="0"/>
          <w:numId w:val="30"/>
        </w:numPr>
        <w:jc w:val="both"/>
        <w:rPr>
          <w:rStyle w:val="HMNormal"/>
          <w:color w:val="auto"/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При попытке пополнения парковочного счета/оплаты абонемента с помощью мобильного телефона приходит смс-сообщение с предупреждением, что недостаточно средств для проведения платежа (рисунок </w:t>
      </w:r>
      <w:r w:rsidR="00FD0700">
        <w:rPr>
          <w:rStyle w:val="HMNormal"/>
          <w:rFonts w:ascii="Times New Roman" w:hAnsi="Times New Roman"/>
          <w:sz w:val="28"/>
          <w:lang w:val="ru-RU"/>
        </w:rPr>
        <w:t>53</w:t>
      </w:r>
      <w:r w:rsidRPr="000E37E8">
        <w:rPr>
          <w:rStyle w:val="HMNormal"/>
          <w:rFonts w:ascii="Times New Roman" w:hAnsi="Times New Roman"/>
          <w:sz w:val="28"/>
          <w:lang w:val="ru-RU"/>
        </w:rPr>
        <w:t>).</w:t>
      </w:r>
    </w:p>
    <w:p w:rsidR="00501DB4" w:rsidRPr="0010260C" w:rsidRDefault="00501DB4" w:rsidP="00863107">
      <w:pPr>
        <w:pStyle w:val="HMNormal2"/>
        <w:jc w:val="both"/>
        <w:rPr>
          <w:lang w:val="ru-RU"/>
        </w:rPr>
      </w:pPr>
    </w:p>
    <w:p w:rsidR="00501DB4" w:rsidRDefault="000E37E8" w:rsidP="00863107">
      <w:pPr>
        <w:pStyle w:val="HMNormal2"/>
        <w:ind w:firstLine="705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5DC59EC7" wp14:editId="01690DB7">
            <wp:extent cx="1771650" cy="3142570"/>
            <wp:effectExtent l="0" t="0" r="0" b="1270"/>
            <wp:docPr id="92" name="Pic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790" cy="314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E8" w:rsidRDefault="000E37E8" w:rsidP="00863107">
      <w:pPr>
        <w:pStyle w:val="HMNormal2"/>
        <w:ind w:firstLine="705"/>
        <w:jc w:val="center"/>
      </w:pPr>
    </w:p>
    <w:p w:rsidR="00863107" w:rsidRDefault="00863107" w:rsidP="00863107">
      <w:pPr>
        <w:pStyle w:val="HMNormal2"/>
        <w:ind w:firstLine="705"/>
        <w:jc w:val="center"/>
      </w:pPr>
    </w:p>
    <w:p w:rsidR="00501DB4" w:rsidRPr="000E37E8" w:rsidRDefault="000E37E8" w:rsidP="00863107">
      <w:pPr>
        <w:pStyle w:val="HMNormal2"/>
        <w:ind w:firstLine="705"/>
        <w:jc w:val="center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Рисунок </w:t>
      </w:r>
      <w:r w:rsidR="00FD0700">
        <w:rPr>
          <w:rStyle w:val="HMNormal"/>
          <w:rFonts w:ascii="Times New Roman" w:hAnsi="Times New Roman"/>
          <w:sz w:val="28"/>
          <w:lang w:val="ru-RU"/>
        </w:rPr>
        <w:t>53</w:t>
      </w:r>
      <w:r w:rsidRPr="000E37E8">
        <w:rPr>
          <w:rStyle w:val="HMNormal"/>
          <w:rFonts w:ascii="Times New Roman" w:hAnsi="Times New Roman"/>
          <w:sz w:val="28"/>
          <w:lang w:val="ru-RU"/>
        </w:rPr>
        <w:t>. Проблемы при пополнении парковочного счета</w:t>
      </w:r>
    </w:p>
    <w:p w:rsidR="00501DB4" w:rsidRPr="000E37E8" w:rsidRDefault="00501DB4" w:rsidP="00863107">
      <w:pPr>
        <w:pStyle w:val="HMNormal2"/>
        <w:ind w:firstLine="705"/>
        <w:jc w:val="center"/>
        <w:rPr>
          <w:lang w:val="ru-RU"/>
        </w:rPr>
      </w:pPr>
    </w:p>
    <w:p w:rsidR="00501DB4" w:rsidRPr="000E37E8" w:rsidRDefault="000E37E8" w:rsidP="00863107">
      <w:pPr>
        <w:pStyle w:val="HMNormal2"/>
        <w:ind w:firstLine="851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При получении подобного смс-сообщения необходимо убедиться, что на балансе мобильного телефона достаточно средств для выполнения выбранной операции.</w:t>
      </w:r>
    </w:p>
    <w:p w:rsidR="00501DB4" w:rsidRPr="000E37E8" w:rsidRDefault="00501DB4" w:rsidP="00863107">
      <w:pPr>
        <w:pStyle w:val="HMNormal2"/>
        <w:ind w:firstLine="705"/>
        <w:rPr>
          <w:lang w:val="ru-RU"/>
        </w:rPr>
      </w:pPr>
    </w:p>
    <w:p w:rsidR="00501DB4" w:rsidRDefault="000E37E8" w:rsidP="00863107">
      <w:pPr>
        <w:pStyle w:val="1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 w:themeColor="text1"/>
        </w:rPr>
      </w:pPr>
      <w:bookmarkStart w:id="67" w:name="____6"/>
      <w:bookmarkStart w:id="68" w:name="_Toc506300278"/>
      <w:proofErr w:type="spellStart"/>
      <w:r>
        <w:rPr>
          <w:rFonts w:ascii="Times New Roman" w:hAnsi="Times New Roman" w:cs="Times New Roman"/>
          <w:color w:val="000000" w:themeColor="text1"/>
        </w:rPr>
        <w:t>Техническая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поддержка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и </w:t>
      </w:r>
      <w:proofErr w:type="spellStart"/>
      <w:r>
        <w:rPr>
          <w:rFonts w:ascii="Times New Roman" w:hAnsi="Times New Roman" w:cs="Times New Roman"/>
          <w:color w:val="000000" w:themeColor="text1"/>
        </w:rPr>
        <w:t>контактная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информация</w:t>
      </w:r>
      <w:bookmarkEnd w:id="67"/>
      <w:bookmarkEnd w:id="68"/>
      <w:proofErr w:type="spellEnd"/>
    </w:p>
    <w:p w:rsidR="00501DB4" w:rsidRPr="000E37E8" w:rsidRDefault="000E37E8" w:rsidP="00863107">
      <w:pPr>
        <w:pStyle w:val="HMNormal2"/>
        <w:ind w:firstLine="690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>Получить информацию о работе парковочного пространства</w:t>
      </w:r>
      <w:r w:rsidR="00FD0700">
        <w:rPr>
          <w:rStyle w:val="HMNormal"/>
          <w:rFonts w:ascii="Times New Roman" w:hAnsi="Times New Roman"/>
          <w:sz w:val="28"/>
          <w:lang w:val="ru-RU"/>
        </w:rPr>
        <w:t xml:space="preserve"> Астаны</w:t>
      </w:r>
      <w:r w:rsidRPr="000E37E8">
        <w:rPr>
          <w:rStyle w:val="HMNormal"/>
          <w:rFonts w:ascii="Times New Roman" w:hAnsi="Times New Roman"/>
          <w:sz w:val="28"/>
          <w:lang w:val="ru-RU"/>
        </w:rPr>
        <w:t xml:space="preserve"> можно</w:t>
      </w:r>
      <w:r w:rsidR="00FD0700">
        <w:rPr>
          <w:rStyle w:val="HMNormal"/>
          <w:rFonts w:ascii="Times New Roman" w:hAnsi="Times New Roman"/>
          <w:sz w:val="28"/>
          <w:lang w:val="ru-RU"/>
        </w:rPr>
        <w:t>, позвонив</w:t>
      </w:r>
      <w:r w:rsidRPr="000E37E8">
        <w:rPr>
          <w:rStyle w:val="HMNormal"/>
          <w:rFonts w:ascii="Times New Roman" w:hAnsi="Times New Roman"/>
          <w:sz w:val="28"/>
          <w:lang w:val="ru-RU"/>
        </w:rPr>
        <w:t xml:space="preserve"> по номеру телефона </w:t>
      </w:r>
      <w:r w:rsidR="00FD0700">
        <w:rPr>
          <w:rStyle w:val="HMNormal"/>
          <w:rFonts w:ascii="Times New Roman" w:hAnsi="Times New Roman"/>
          <w:sz w:val="28"/>
          <w:lang w:val="ru-RU"/>
        </w:rPr>
        <w:t>8 800 080 2888</w:t>
      </w:r>
      <w:r w:rsidR="0034047F">
        <w:rPr>
          <w:rStyle w:val="HMNormal"/>
          <w:rFonts w:ascii="Times New Roman" w:hAnsi="Times New Roman"/>
          <w:sz w:val="28"/>
          <w:lang w:val="ru-RU"/>
        </w:rPr>
        <w:t>.</w:t>
      </w:r>
    </w:p>
    <w:p w:rsidR="00501DB4" w:rsidRPr="000E37E8" w:rsidRDefault="000E37E8" w:rsidP="00863107">
      <w:pPr>
        <w:pStyle w:val="HMNormal2"/>
        <w:ind w:firstLine="690"/>
        <w:jc w:val="both"/>
        <w:rPr>
          <w:lang w:val="ru-RU"/>
        </w:rPr>
      </w:pPr>
      <w:r w:rsidRPr="000E37E8">
        <w:rPr>
          <w:rStyle w:val="HMNormal"/>
          <w:rFonts w:ascii="Times New Roman" w:hAnsi="Times New Roman"/>
          <w:sz w:val="28"/>
          <w:lang w:val="ru-RU"/>
        </w:rPr>
        <w:t xml:space="preserve">Свои вопросы и пожелания также можно отправлять на электронную почту </w:t>
      </w:r>
      <w:r w:rsidR="0034047F" w:rsidRPr="0034047F">
        <w:rPr>
          <w:rFonts w:ascii="Times New Roman" w:hAnsi="Times New Roman" w:cs="Times New Roman"/>
          <w:sz w:val="28"/>
          <w:szCs w:val="21"/>
          <w:shd w:val="clear" w:color="auto" w:fill="FFFFFF"/>
        </w:rPr>
        <w:t>parking</w:t>
      </w:r>
      <w:r w:rsidR="0034047F" w:rsidRPr="0034047F">
        <w:rPr>
          <w:rFonts w:ascii="Times New Roman" w:hAnsi="Times New Roman" w:cs="Times New Roman"/>
          <w:sz w:val="28"/>
          <w:szCs w:val="21"/>
          <w:shd w:val="clear" w:color="auto" w:fill="FFFFFF"/>
          <w:lang w:val="ru-RU"/>
        </w:rPr>
        <w:t>-</w:t>
      </w:r>
      <w:proofErr w:type="spellStart"/>
      <w:r w:rsidR="0034047F" w:rsidRPr="0034047F">
        <w:rPr>
          <w:rFonts w:ascii="Times New Roman" w:hAnsi="Times New Roman" w:cs="Times New Roman"/>
          <w:sz w:val="28"/>
          <w:szCs w:val="21"/>
          <w:shd w:val="clear" w:color="auto" w:fill="FFFFFF"/>
        </w:rPr>
        <w:t>ast</w:t>
      </w:r>
      <w:proofErr w:type="spellEnd"/>
      <w:r w:rsidR="0034047F" w:rsidRPr="0034047F">
        <w:rPr>
          <w:rFonts w:ascii="Times New Roman" w:hAnsi="Times New Roman" w:cs="Times New Roman"/>
          <w:sz w:val="28"/>
          <w:szCs w:val="21"/>
          <w:shd w:val="clear" w:color="auto" w:fill="FFFFFF"/>
          <w:lang w:val="ru-RU"/>
        </w:rPr>
        <w:t>@</w:t>
      </w:r>
      <w:r w:rsidR="0034047F" w:rsidRPr="0034047F">
        <w:rPr>
          <w:rFonts w:ascii="Times New Roman" w:hAnsi="Times New Roman" w:cs="Times New Roman"/>
          <w:sz w:val="28"/>
          <w:szCs w:val="21"/>
          <w:shd w:val="clear" w:color="auto" w:fill="FFFFFF"/>
        </w:rPr>
        <w:t>mail</w:t>
      </w:r>
      <w:r w:rsidR="0034047F" w:rsidRPr="0034047F">
        <w:rPr>
          <w:rFonts w:ascii="Times New Roman" w:hAnsi="Times New Roman" w:cs="Times New Roman"/>
          <w:sz w:val="28"/>
          <w:szCs w:val="21"/>
          <w:shd w:val="clear" w:color="auto" w:fill="FFFFFF"/>
          <w:lang w:val="ru-RU"/>
        </w:rPr>
        <w:t>.</w:t>
      </w:r>
      <w:proofErr w:type="spellStart"/>
      <w:r w:rsidR="0034047F" w:rsidRPr="0034047F">
        <w:rPr>
          <w:rFonts w:ascii="Times New Roman" w:hAnsi="Times New Roman" w:cs="Times New Roman"/>
          <w:sz w:val="28"/>
          <w:szCs w:val="21"/>
          <w:shd w:val="clear" w:color="auto" w:fill="FFFFFF"/>
        </w:rPr>
        <w:t>ru</w:t>
      </w:r>
      <w:proofErr w:type="spellEnd"/>
      <w:r w:rsidRPr="000E37E8">
        <w:rPr>
          <w:rStyle w:val="HMNormal"/>
          <w:rFonts w:ascii="Times New Roman" w:hAnsi="Times New Roman"/>
          <w:sz w:val="28"/>
          <w:lang w:val="ru-RU"/>
        </w:rPr>
        <w:t>.</w:t>
      </w:r>
    </w:p>
    <w:p w:rsidR="00DC3EF0" w:rsidRPr="000E37E8" w:rsidRDefault="00DC3EF0" w:rsidP="00863107">
      <w:pPr>
        <w:spacing w:after="0"/>
        <w:rPr>
          <w:lang w:val="ru-RU"/>
        </w:rPr>
      </w:pPr>
    </w:p>
    <w:sectPr w:rsidR="00DC3EF0" w:rsidRPr="000E37E8" w:rsidSect="00610C7F">
      <w:headerReference w:type="default" r:id="rId68"/>
      <w:footerReference w:type="default" r:id="rId69"/>
      <w:pgSz w:w="12240" w:h="15840"/>
      <w:pgMar w:top="1440" w:right="1440" w:bottom="1440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F7A" w:rsidRDefault="000C1F7A" w:rsidP="00C41E32">
      <w:pPr>
        <w:spacing w:after="0" w:line="240" w:lineRule="auto"/>
      </w:pPr>
      <w:r>
        <w:separator/>
      </w:r>
    </w:p>
  </w:endnote>
  <w:endnote w:type="continuationSeparator" w:id="0">
    <w:p w:rsidR="000C1F7A" w:rsidRDefault="000C1F7A" w:rsidP="00C41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4672574"/>
      <w:docPartObj>
        <w:docPartGallery w:val="Page Numbers (Bottom of Page)"/>
        <w:docPartUnique/>
      </w:docPartObj>
    </w:sdtPr>
    <w:sdtContent>
      <w:p w:rsidR="0007639A" w:rsidRDefault="0007639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4119" w:rsidRPr="00874119">
          <w:rPr>
            <w:noProof/>
            <w:lang w:val="ru-RU"/>
          </w:rPr>
          <w:t>51</w:t>
        </w:r>
        <w:r>
          <w:fldChar w:fldCharType="end"/>
        </w:r>
      </w:p>
    </w:sdtContent>
  </w:sdt>
  <w:p w:rsidR="0007639A" w:rsidRDefault="0007639A" w:rsidP="00817E0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F7A" w:rsidRDefault="000C1F7A" w:rsidP="00C41E32">
      <w:pPr>
        <w:spacing w:after="0" w:line="240" w:lineRule="auto"/>
      </w:pPr>
      <w:r>
        <w:separator/>
      </w:r>
    </w:p>
  </w:footnote>
  <w:footnote w:type="continuationSeparator" w:id="0">
    <w:p w:rsidR="000C1F7A" w:rsidRDefault="000C1F7A" w:rsidP="00C41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39A" w:rsidRPr="000E37E8" w:rsidRDefault="0007639A" w:rsidP="00A81972">
    <w:pPr>
      <w:pStyle w:val="a3"/>
      <w:tabs>
        <w:tab w:val="right" w:pos="9720"/>
      </w:tabs>
      <w:spacing w:after="60"/>
      <w:ind w:left="-360" w:right="-360"/>
      <w:rPr>
        <w:rFonts w:ascii="Times New Roman" w:hAnsi="Times New Roman" w:cs="Times New Roman"/>
        <w:sz w:val="16"/>
        <w:szCs w:val="20"/>
        <w:lang w:val="ru-RU"/>
      </w:rPr>
    </w:pPr>
    <w:r w:rsidRPr="00A81972">
      <w:rPr>
        <w:rFonts w:ascii="Haettenschweiler" w:hAnsi="Haettenschweiler"/>
        <w:noProof/>
        <w:color w:val="1F497D" w:themeColor="text2"/>
        <w:sz w:val="40"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0</wp:posOffset>
          </wp:positionV>
          <wp:extent cx="418465" cy="495869"/>
          <wp:effectExtent l="0" t="0" r="635" b="0"/>
          <wp:wrapTight wrapText="bothSides">
            <wp:wrapPolygon edited="0">
              <wp:start x="0" y="0"/>
              <wp:lineTo x="0" y="20769"/>
              <wp:lineTo x="20649" y="20769"/>
              <wp:lineTo x="20649" y="0"/>
              <wp:lineTo x="0" y="0"/>
            </wp:wrapPolygon>
          </wp:wrapTight>
          <wp:docPr id="107" name="Рисунок 107" descr="C:\Users\ospishheva\Desktop\photo_2017-08-07_10-03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spishheva\Desktop\photo_2017-08-07_10-03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465" cy="495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E37E8">
      <w:rPr>
        <w:rFonts w:ascii="Haettenschweiler" w:hAnsi="Haettenschweiler"/>
        <w:color w:val="1F497D" w:themeColor="text2"/>
        <w:sz w:val="40"/>
        <w:lang w:val="ru-RU"/>
      </w:rPr>
      <w:t xml:space="preserve"> </w:t>
    </w:r>
    <w:r w:rsidRPr="000E37E8">
      <w:rPr>
        <w:rFonts w:ascii="Times New Roman" w:hAnsi="Times New Roman" w:cs="Times New Roman"/>
        <w:sz w:val="16"/>
        <w:szCs w:val="20"/>
        <w:lang w:val="ru-RU"/>
      </w:rPr>
      <w:t xml:space="preserve">Руководство по использованию приложения «Парковки </w:t>
    </w:r>
    <w:r w:rsidR="00B51080">
      <w:rPr>
        <w:rFonts w:ascii="Times New Roman" w:hAnsi="Times New Roman" w:cs="Times New Roman"/>
        <w:sz w:val="16"/>
        <w:szCs w:val="20"/>
        <w:lang w:val="ru-RU"/>
      </w:rPr>
      <w:t>Астаны</w:t>
    </w:r>
    <w:r w:rsidRPr="000E37E8">
      <w:rPr>
        <w:rFonts w:ascii="Times New Roman" w:hAnsi="Times New Roman" w:cs="Times New Roman"/>
        <w:sz w:val="16"/>
        <w:szCs w:val="20"/>
        <w:lang w:val="ru-RU"/>
      </w:rPr>
      <w:t xml:space="preserve">» </w:t>
    </w:r>
  </w:p>
  <w:p w:rsidR="0007639A" w:rsidRPr="000E37E8" w:rsidRDefault="0007639A" w:rsidP="00A81972">
    <w:pPr>
      <w:pStyle w:val="a3"/>
      <w:tabs>
        <w:tab w:val="right" w:pos="9720"/>
      </w:tabs>
      <w:spacing w:after="60"/>
      <w:ind w:left="-360" w:right="-360"/>
      <w:rPr>
        <w:rFonts w:ascii="Haettenschweiler" w:hAnsi="Haettenschweiler"/>
        <w:sz w:val="32"/>
        <w:lang w:val="ru-RU"/>
      </w:rPr>
    </w:pPr>
    <w:r w:rsidRPr="000E37E8">
      <w:rPr>
        <w:rFonts w:ascii="Times New Roman" w:hAnsi="Times New Roman" w:cs="Times New Roman"/>
        <w:sz w:val="16"/>
        <w:szCs w:val="20"/>
        <w:lang w:val="ru-RU"/>
      </w:rPr>
      <w:t xml:space="preserve">(для мобильных устройств на базе операционной системы </w:t>
    </w:r>
    <w:r w:rsidRPr="005C3259">
      <w:rPr>
        <w:rFonts w:ascii="Times New Roman" w:hAnsi="Times New Roman" w:cs="Times New Roman"/>
        <w:sz w:val="16"/>
        <w:szCs w:val="20"/>
      </w:rPr>
      <w:t>iOS</w:t>
    </w:r>
    <w:r w:rsidRPr="000E37E8">
      <w:rPr>
        <w:rFonts w:ascii="Times New Roman" w:hAnsi="Times New Roman" w:cs="Times New Roman"/>
        <w:sz w:val="16"/>
        <w:szCs w:val="20"/>
        <w:lang w:val="ru-RU"/>
      </w:rPr>
      <w:t>)</w:t>
    </w:r>
  </w:p>
  <w:p w:rsidR="0007639A" w:rsidRPr="000E37E8" w:rsidRDefault="0007639A" w:rsidP="00A81972">
    <w:pPr>
      <w:pStyle w:val="a3"/>
      <w:tabs>
        <w:tab w:val="right" w:pos="9720"/>
      </w:tabs>
      <w:spacing w:after="60"/>
      <w:ind w:left="-360" w:right="-360"/>
      <w:rPr>
        <w:rFonts w:ascii="Haettenschweiler" w:hAnsi="Haettenschweiler"/>
        <w:sz w:val="32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86F29"/>
    <w:multiLevelType w:val="hybridMultilevel"/>
    <w:tmpl w:val="55B8EC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3472F3"/>
    <w:multiLevelType w:val="singleLevel"/>
    <w:tmpl w:val="43D6E53A"/>
    <w:lvl w:ilvl="0">
      <w:start w:val="1"/>
      <w:numFmt w:val="bullet"/>
      <w:lvlText w:val="·"/>
      <w:lvlJc w:val="left"/>
      <w:pPr>
        <w:ind w:left="900" w:hanging="195"/>
      </w:pPr>
      <w:rPr>
        <w:rFonts w:ascii="Symbol" w:hAnsi="Symbol"/>
        <w:color w:val="000000"/>
        <w:sz w:val="28"/>
      </w:rPr>
    </w:lvl>
  </w:abstractNum>
  <w:abstractNum w:abstractNumId="2" w15:restartNumberingAfterBreak="0">
    <w:nsid w:val="0E2B3D5D"/>
    <w:multiLevelType w:val="singleLevel"/>
    <w:tmpl w:val="8D94128E"/>
    <w:lvl w:ilvl="0">
      <w:start w:val="1"/>
      <w:numFmt w:val="decimal"/>
      <w:lvlText w:val="%1."/>
      <w:lvlJc w:val="left"/>
      <w:pPr>
        <w:ind w:left="1230" w:hanging="360"/>
      </w:pPr>
      <w:rPr>
        <w:rFonts w:ascii="Times New Roman" w:hAnsi="Times New Roman"/>
        <w:color w:val="333333"/>
        <w:sz w:val="28"/>
      </w:rPr>
    </w:lvl>
  </w:abstractNum>
  <w:abstractNum w:abstractNumId="3" w15:restartNumberingAfterBreak="0">
    <w:nsid w:val="0E5E57DA"/>
    <w:multiLevelType w:val="singleLevel"/>
    <w:tmpl w:val="22F222A6"/>
    <w:lvl w:ilvl="0">
      <w:start w:val="1"/>
      <w:numFmt w:val="bullet"/>
      <w:lvlText w:val="·"/>
      <w:lvlJc w:val="left"/>
      <w:pPr>
        <w:ind w:left="945" w:hanging="195"/>
      </w:pPr>
      <w:rPr>
        <w:rFonts w:ascii="Symbol" w:hAnsi="Symbol"/>
        <w:color w:val="000000"/>
        <w:sz w:val="28"/>
      </w:rPr>
    </w:lvl>
  </w:abstractNum>
  <w:abstractNum w:abstractNumId="4" w15:restartNumberingAfterBreak="0">
    <w:nsid w:val="195E596A"/>
    <w:multiLevelType w:val="singleLevel"/>
    <w:tmpl w:val="0FAE0C74"/>
    <w:lvl w:ilvl="0">
      <w:start w:val="1"/>
      <w:numFmt w:val="bullet"/>
      <w:lvlText w:val="·"/>
      <w:lvlJc w:val="left"/>
      <w:pPr>
        <w:ind w:left="990" w:hanging="195"/>
      </w:pPr>
      <w:rPr>
        <w:rFonts w:ascii="Symbol" w:hAnsi="Symbol"/>
        <w:color w:val="333333"/>
        <w:sz w:val="28"/>
      </w:rPr>
    </w:lvl>
  </w:abstractNum>
  <w:abstractNum w:abstractNumId="5" w15:restartNumberingAfterBreak="0">
    <w:nsid w:val="1B110E08"/>
    <w:multiLevelType w:val="singleLevel"/>
    <w:tmpl w:val="0AD607EA"/>
    <w:lvl w:ilvl="0">
      <w:start w:val="1"/>
      <w:numFmt w:val="bullet"/>
      <w:lvlText w:val="·"/>
      <w:lvlJc w:val="left"/>
      <w:pPr>
        <w:ind w:left="900" w:hanging="195"/>
      </w:pPr>
      <w:rPr>
        <w:rFonts w:ascii="Symbol" w:hAnsi="Symbol"/>
        <w:color w:val="333333"/>
        <w:sz w:val="28"/>
      </w:rPr>
    </w:lvl>
  </w:abstractNum>
  <w:abstractNum w:abstractNumId="6" w15:restartNumberingAfterBreak="0">
    <w:nsid w:val="1C034721"/>
    <w:multiLevelType w:val="hybridMultilevel"/>
    <w:tmpl w:val="0CDA8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DD48B9"/>
    <w:multiLevelType w:val="hybridMultilevel"/>
    <w:tmpl w:val="5AB65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7D2BDC"/>
    <w:multiLevelType w:val="hybridMultilevel"/>
    <w:tmpl w:val="9F867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957DB"/>
    <w:multiLevelType w:val="singleLevel"/>
    <w:tmpl w:val="440CF058"/>
    <w:lvl w:ilvl="0">
      <w:start w:val="1"/>
      <w:numFmt w:val="bullet"/>
      <w:lvlText w:val="·"/>
      <w:lvlJc w:val="left"/>
      <w:pPr>
        <w:ind w:left="930" w:hanging="195"/>
      </w:pPr>
      <w:rPr>
        <w:rFonts w:ascii="Symbol" w:hAnsi="Symbol"/>
        <w:color w:val="000000"/>
        <w:sz w:val="28"/>
      </w:rPr>
    </w:lvl>
  </w:abstractNum>
  <w:abstractNum w:abstractNumId="10" w15:restartNumberingAfterBreak="0">
    <w:nsid w:val="30B2F9A6"/>
    <w:multiLevelType w:val="singleLevel"/>
    <w:tmpl w:val="3360D9ED"/>
    <w:lvl w:ilvl="0">
      <w:numFmt w:val="bullet"/>
      <w:lvlText w:val="·"/>
      <w:lvlJc w:val="left"/>
      <w:pPr>
        <w:tabs>
          <w:tab w:val="num" w:pos="915"/>
        </w:tabs>
        <w:ind w:left="915" w:hanging="195"/>
      </w:pPr>
      <w:rPr>
        <w:rFonts w:ascii="Symbol" w:hAnsi="Symbol" w:cs="Symbol"/>
        <w:color w:val="333333"/>
        <w:sz w:val="28"/>
        <w:szCs w:val="28"/>
      </w:rPr>
    </w:lvl>
  </w:abstractNum>
  <w:abstractNum w:abstractNumId="11" w15:restartNumberingAfterBreak="0">
    <w:nsid w:val="3140279B"/>
    <w:multiLevelType w:val="singleLevel"/>
    <w:tmpl w:val="258232DE"/>
    <w:lvl w:ilvl="0">
      <w:start w:val="1"/>
      <w:numFmt w:val="bullet"/>
      <w:lvlText w:val="·"/>
      <w:lvlJc w:val="left"/>
      <w:pPr>
        <w:ind w:left="930" w:hanging="195"/>
      </w:pPr>
      <w:rPr>
        <w:rFonts w:ascii="Symbol" w:hAnsi="Symbol"/>
        <w:color w:val="000000"/>
        <w:sz w:val="28"/>
      </w:rPr>
    </w:lvl>
  </w:abstractNum>
  <w:abstractNum w:abstractNumId="12" w15:restartNumberingAfterBreak="0">
    <w:nsid w:val="31733640"/>
    <w:multiLevelType w:val="hybridMultilevel"/>
    <w:tmpl w:val="D94E1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27EBF"/>
    <w:multiLevelType w:val="singleLevel"/>
    <w:tmpl w:val="8C983136"/>
    <w:lvl w:ilvl="0">
      <w:start w:val="1"/>
      <w:numFmt w:val="bullet"/>
      <w:lvlText w:val="·"/>
      <w:lvlJc w:val="left"/>
      <w:pPr>
        <w:ind w:left="915" w:hanging="195"/>
      </w:pPr>
      <w:rPr>
        <w:rFonts w:ascii="Symbol" w:hAnsi="Symbol"/>
        <w:color w:val="000000"/>
        <w:sz w:val="28"/>
      </w:rPr>
    </w:lvl>
  </w:abstractNum>
  <w:abstractNum w:abstractNumId="14" w15:restartNumberingAfterBreak="0">
    <w:nsid w:val="35D576F1"/>
    <w:multiLevelType w:val="multilevel"/>
    <w:tmpl w:val="B0F09970"/>
    <w:lvl w:ilvl="0">
      <w:start w:val="1"/>
      <w:numFmt w:val="bullet"/>
      <w:lvlText w:val="·"/>
      <w:lvlJc w:val="left"/>
      <w:pPr>
        <w:ind w:left="915" w:hanging="195"/>
      </w:pPr>
      <w:rPr>
        <w:rFonts w:ascii="Symbol" w:hAnsi="Symbol"/>
        <w:color w:val="333333"/>
        <w:sz w:val="28"/>
      </w:rPr>
    </w:lvl>
    <w:lvl w:ilvl="1">
      <w:start w:val="1"/>
      <w:numFmt w:val="bullet"/>
      <w:lvlText w:val="o"/>
      <w:lvlJc w:val="left"/>
      <w:pPr>
        <w:ind w:left="1110" w:hanging="195"/>
      </w:pPr>
      <w:rPr>
        <w:rFonts w:ascii="Courier New" w:hAnsi="Courier New"/>
        <w:color w:val="333333"/>
        <w:sz w:val="28"/>
      </w:rPr>
    </w:lvl>
    <w:lvl w:ilvl="2">
      <w:start w:val="1"/>
      <w:numFmt w:val="bullet"/>
      <w:lvlText w:val="o"/>
      <w:lvlJc w:val="left"/>
      <w:pPr>
        <w:ind w:left="1110" w:hanging="195"/>
      </w:pPr>
      <w:rPr>
        <w:rFonts w:ascii="Courier New" w:hAnsi="Courier New"/>
        <w:color w:val="333333"/>
        <w:sz w:val="28"/>
      </w:rPr>
    </w:lvl>
    <w:lvl w:ilvl="3">
      <w:start w:val="1"/>
      <w:numFmt w:val="bullet"/>
      <w:lvlText w:val="o"/>
      <w:lvlJc w:val="left"/>
      <w:pPr>
        <w:ind w:left="1110" w:hanging="195"/>
      </w:pPr>
      <w:rPr>
        <w:rFonts w:ascii="Courier New" w:hAnsi="Courier New"/>
        <w:color w:val="333333"/>
        <w:sz w:val="28"/>
      </w:rPr>
    </w:lvl>
    <w:lvl w:ilvl="4">
      <w:start w:val="1"/>
      <w:numFmt w:val="bullet"/>
      <w:lvlText w:val="o"/>
      <w:lvlJc w:val="left"/>
      <w:pPr>
        <w:ind w:left="1110" w:hanging="195"/>
      </w:pPr>
      <w:rPr>
        <w:rFonts w:ascii="Courier New" w:hAnsi="Courier New"/>
        <w:color w:val="333333"/>
        <w:sz w:val="28"/>
      </w:rPr>
    </w:lvl>
    <w:lvl w:ilvl="5">
      <w:start w:val="1"/>
      <w:numFmt w:val="bullet"/>
      <w:lvlText w:val="o"/>
      <w:lvlJc w:val="left"/>
      <w:pPr>
        <w:ind w:left="1110" w:hanging="195"/>
      </w:pPr>
      <w:rPr>
        <w:rFonts w:ascii="Courier New" w:hAnsi="Courier New"/>
        <w:color w:val="333333"/>
        <w:sz w:val="28"/>
      </w:rPr>
    </w:lvl>
    <w:lvl w:ilvl="6">
      <w:start w:val="1"/>
      <w:numFmt w:val="bullet"/>
      <w:lvlText w:val="o"/>
      <w:lvlJc w:val="left"/>
      <w:pPr>
        <w:ind w:left="1110" w:hanging="195"/>
      </w:pPr>
      <w:rPr>
        <w:rFonts w:ascii="Courier New" w:hAnsi="Courier New"/>
        <w:color w:val="333333"/>
        <w:sz w:val="28"/>
      </w:rPr>
    </w:lvl>
    <w:lvl w:ilvl="7">
      <w:start w:val="1"/>
      <w:numFmt w:val="bullet"/>
      <w:lvlText w:val="o"/>
      <w:lvlJc w:val="left"/>
      <w:pPr>
        <w:ind w:left="1110" w:hanging="195"/>
      </w:pPr>
      <w:rPr>
        <w:rFonts w:ascii="Courier New" w:hAnsi="Courier New"/>
        <w:color w:val="333333"/>
        <w:sz w:val="28"/>
      </w:rPr>
    </w:lvl>
    <w:lvl w:ilvl="8">
      <w:start w:val="1"/>
      <w:numFmt w:val="bullet"/>
      <w:lvlText w:val="o"/>
      <w:lvlJc w:val="left"/>
      <w:pPr>
        <w:ind w:left="1110" w:hanging="195"/>
      </w:pPr>
      <w:rPr>
        <w:rFonts w:ascii="Courier New" w:hAnsi="Courier New"/>
        <w:color w:val="333333"/>
        <w:sz w:val="28"/>
      </w:rPr>
    </w:lvl>
  </w:abstractNum>
  <w:abstractNum w:abstractNumId="15" w15:restartNumberingAfterBreak="0">
    <w:nsid w:val="37626F70"/>
    <w:multiLevelType w:val="multilevel"/>
    <w:tmpl w:val="F4340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847099"/>
    <w:multiLevelType w:val="singleLevel"/>
    <w:tmpl w:val="D42A02CC"/>
    <w:lvl w:ilvl="0">
      <w:start w:val="1"/>
      <w:numFmt w:val="bullet"/>
      <w:lvlText w:val="·"/>
      <w:lvlJc w:val="left"/>
      <w:pPr>
        <w:ind w:left="945" w:hanging="195"/>
      </w:pPr>
      <w:rPr>
        <w:rFonts w:ascii="Symbol" w:hAnsi="Symbol"/>
        <w:color w:val="333333"/>
        <w:sz w:val="28"/>
      </w:rPr>
    </w:lvl>
  </w:abstractNum>
  <w:abstractNum w:abstractNumId="17" w15:restartNumberingAfterBreak="0">
    <w:nsid w:val="4212642A"/>
    <w:multiLevelType w:val="hybridMultilevel"/>
    <w:tmpl w:val="F5F6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B54CB3"/>
    <w:multiLevelType w:val="singleLevel"/>
    <w:tmpl w:val="69AC7046"/>
    <w:lvl w:ilvl="0">
      <w:start w:val="1"/>
      <w:numFmt w:val="bullet"/>
      <w:lvlText w:val="·"/>
      <w:lvlJc w:val="left"/>
      <w:pPr>
        <w:ind w:left="915" w:hanging="195"/>
      </w:pPr>
      <w:rPr>
        <w:rFonts w:ascii="Symbol" w:hAnsi="Symbol"/>
        <w:color w:val="333333"/>
        <w:sz w:val="28"/>
      </w:rPr>
    </w:lvl>
  </w:abstractNum>
  <w:abstractNum w:abstractNumId="19" w15:restartNumberingAfterBreak="0">
    <w:nsid w:val="42BB453F"/>
    <w:multiLevelType w:val="hybridMultilevel"/>
    <w:tmpl w:val="304050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A403F7"/>
    <w:multiLevelType w:val="singleLevel"/>
    <w:tmpl w:val="0B79ED97"/>
    <w:lvl w:ilvl="0">
      <w:numFmt w:val="bullet"/>
      <w:lvlText w:val="·"/>
      <w:lvlJc w:val="left"/>
      <w:pPr>
        <w:tabs>
          <w:tab w:val="num" w:pos="930"/>
        </w:tabs>
        <w:ind w:left="930" w:hanging="195"/>
      </w:pPr>
      <w:rPr>
        <w:rFonts w:ascii="Symbol" w:hAnsi="Symbol" w:cs="Symbol"/>
        <w:color w:val="333333"/>
        <w:sz w:val="28"/>
        <w:szCs w:val="28"/>
      </w:rPr>
    </w:lvl>
  </w:abstractNum>
  <w:abstractNum w:abstractNumId="21" w15:restartNumberingAfterBreak="0">
    <w:nsid w:val="455CDF2E"/>
    <w:multiLevelType w:val="multilevel"/>
    <w:tmpl w:val="345690A2"/>
    <w:lvl w:ilvl="0">
      <w:numFmt w:val="bullet"/>
      <w:lvlText w:val="·"/>
      <w:lvlJc w:val="left"/>
      <w:pPr>
        <w:tabs>
          <w:tab w:val="num" w:pos="915"/>
        </w:tabs>
        <w:ind w:left="915" w:hanging="195"/>
      </w:pPr>
      <w:rPr>
        <w:rFonts w:ascii="Symbol" w:hAnsi="Symbol" w:cs="Symbol"/>
        <w:color w:val="333333"/>
        <w:sz w:val="28"/>
        <w:szCs w:val="28"/>
      </w:rPr>
    </w:lvl>
    <w:lvl w:ilvl="1">
      <w:numFmt w:val="bullet"/>
      <w:lvlText w:val="o"/>
      <w:lvlJc w:val="left"/>
      <w:pPr>
        <w:tabs>
          <w:tab w:val="num" w:pos="1110"/>
        </w:tabs>
        <w:ind w:left="1110" w:hanging="195"/>
      </w:pPr>
      <w:rPr>
        <w:rFonts w:ascii="Courier New" w:hAnsi="Courier New" w:cs="Courier New"/>
        <w:color w:val="333333"/>
        <w:sz w:val="28"/>
        <w:szCs w:val="28"/>
      </w:rPr>
    </w:lvl>
    <w:lvl w:ilvl="2">
      <w:numFmt w:val="bullet"/>
      <w:lvlText w:val="o"/>
      <w:lvlJc w:val="left"/>
      <w:pPr>
        <w:tabs>
          <w:tab w:val="num" w:pos="1110"/>
        </w:tabs>
        <w:ind w:left="1110" w:hanging="195"/>
      </w:pPr>
      <w:rPr>
        <w:rFonts w:ascii="Courier New" w:hAnsi="Courier New" w:cs="Courier New"/>
        <w:color w:val="333333"/>
        <w:sz w:val="28"/>
        <w:szCs w:val="28"/>
      </w:rPr>
    </w:lvl>
    <w:lvl w:ilvl="3">
      <w:numFmt w:val="bullet"/>
      <w:lvlText w:val="o"/>
      <w:lvlJc w:val="left"/>
      <w:pPr>
        <w:tabs>
          <w:tab w:val="num" w:pos="1110"/>
        </w:tabs>
        <w:ind w:left="1110" w:hanging="195"/>
      </w:pPr>
      <w:rPr>
        <w:rFonts w:ascii="Courier New" w:hAnsi="Courier New" w:cs="Courier New"/>
        <w:color w:val="333333"/>
        <w:sz w:val="28"/>
        <w:szCs w:val="28"/>
      </w:rPr>
    </w:lvl>
    <w:lvl w:ilvl="4">
      <w:numFmt w:val="bullet"/>
      <w:lvlText w:val="o"/>
      <w:lvlJc w:val="left"/>
      <w:pPr>
        <w:tabs>
          <w:tab w:val="num" w:pos="1110"/>
        </w:tabs>
        <w:ind w:left="1110" w:hanging="195"/>
      </w:pPr>
      <w:rPr>
        <w:rFonts w:ascii="Courier New" w:hAnsi="Courier New" w:cs="Courier New"/>
        <w:color w:val="333333"/>
        <w:sz w:val="28"/>
        <w:szCs w:val="28"/>
      </w:rPr>
    </w:lvl>
    <w:lvl w:ilvl="5">
      <w:numFmt w:val="bullet"/>
      <w:lvlText w:val="o"/>
      <w:lvlJc w:val="left"/>
      <w:pPr>
        <w:tabs>
          <w:tab w:val="num" w:pos="1110"/>
        </w:tabs>
        <w:ind w:left="1110" w:hanging="195"/>
      </w:pPr>
      <w:rPr>
        <w:rFonts w:ascii="Courier New" w:hAnsi="Courier New" w:cs="Courier New"/>
        <w:color w:val="333333"/>
        <w:sz w:val="28"/>
        <w:szCs w:val="28"/>
      </w:rPr>
    </w:lvl>
    <w:lvl w:ilvl="6">
      <w:numFmt w:val="bullet"/>
      <w:lvlText w:val="o"/>
      <w:lvlJc w:val="left"/>
      <w:pPr>
        <w:tabs>
          <w:tab w:val="num" w:pos="1110"/>
        </w:tabs>
        <w:ind w:left="1110" w:hanging="195"/>
      </w:pPr>
      <w:rPr>
        <w:rFonts w:ascii="Courier New" w:hAnsi="Courier New" w:cs="Courier New"/>
        <w:color w:val="333333"/>
        <w:sz w:val="28"/>
        <w:szCs w:val="28"/>
      </w:rPr>
    </w:lvl>
    <w:lvl w:ilvl="7">
      <w:numFmt w:val="bullet"/>
      <w:lvlText w:val="o"/>
      <w:lvlJc w:val="left"/>
      <w:pPr>
        <w:tabs>
          <w:tab w:val="num" w:pos="1110"/>
        </w:tabs>
        <w:ind w:left="1110" w:hanging="195"/>
      </w:pPr>
      <w:rPr>
        <w:rFonts w:ascii="Courier New" w:hAnsi="Courier New" w:cs="Courier New"/>
        <w:color w:val="333333"/>
        <w:sz w:val="28"/>
        <w:szCs w:val="28"/>
      </w:rPr>
    </w:lvl>
    <w:lvl w:ilvl="8">
      <w:numFmt w:val="bullet"/>
      <w:lvlText w:val="o"/>
      <w:lvlJc w:val="left"/>
      <w:pPr>
        <w:tabs>
          <w:tab w:val="num" w:pos="1110"/>
        </w:tabs>
        <w:ind w:left="1110" w:hanging="195"/>
      </w:pPr>
      <w:rPr>
        <w:rFonts w:ascii="Courier New" w:hAnsi="Courier New" w:cs="Courier New"/>
        <w:color w:val="333333"/>
        <w:sz w:val="28"/>
        <w:szCs w:val="28"/>
      </w:rPr>
    </w:lvl>
  </w:abstractNum>
  <w:abstractNum w:abstractNumId="22" w15:restartNumberingAfterBreak="0">
    <w:nsid w:val="462821B2"/>
    <w:multiLevelType w:val="hybridMultilevel"/>
    <w:tmpl w:val="E7B46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81C7E"/>
    <w:multiLevelType w:val="hybridMultilevel"/>
    <w:tmpl w:val="AF968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72897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5E450F3"/>
    <w:multiLevelType w:val="singleLevel"/>
    <w:tmpl w:val="903842EC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333333"/>
        <w:sz w:val="28"/>
      </w:rPr>
    </w:lvl>
  </w:abstractNum>
  <w:abstractNum w:abstractNumId="26" w15:restartNumberingAfterBreak="0">
    <w:nsid w:val="57161D3C"/>
    <w:multiLevelType w:val="singleLevel"/>
    <w:tmpl w:val="854C495A"/>
    <w:lvl w:ilvl="0">
      <w:start w:val="1"/>
      <w:numFmt w:val="bullet"/>
      <w:lvlText w:val="·"/>
      <w:lvlJc w:val="left"/>
      <w:pPr>
        <w:ind w:left="900" w:hanging="195"/>
      </w:pPr>
      <w:rPr>
        <w:rFonts w:ascii="Symbol" w:hAnsi="Symbol"/>
        <w:color w:val="000000"/>
        <w:sz w:val="28"/>
      </w:rPr>
    </w:lvl>
  </w:abstractNum>
  <w:abstractNum w:abstractNumId="27" w15:restartNumberingAfterBreak="0">
    <w:nsid w:val="58115091"/>
    <w:multiLevelType w:val="singleLevel"/>
    <w:tmpl w:val="310A9846"/>
    <w:lvl w:ilvl="0">
      <w:start w:val="1"/>
      <w:numFmt w:val="bullet"/>
      <w:lvlText w:val="·"/>
      <w:lvlJc w:val="left"/>
      <w:pPr>
        <w:ind w:left="1035" w:hanging="195"/>
      </w:pPr>
      <w:rPr>
        <w:rFonts w:ascii="Symbol" w:hAnsi="Symbol"/>
        <w:color w:val="333333"/>
        <w:sz w:val="28"/>
      </w:rPr>
    </w:lvl>
  </w:abstractNum>
  <w:abstractNum w:abstractNumId="28" w15:restartNumberingAfterBreak="0">
    <w:nsid w:val="581B57FB"/>
    <w:multiLevelType w:val="singleLevel"/>
    <w:tmpl w:val="1686516C"/>
    <w:lvl w:ilvl="0">
      <w:start w:val="1"/>
      <w:numFmt w:val="bullet"/>
      <w:lvlText w:val="·"/>
      <w:lvlJc w:val="left"/>
      <w:pPr>
        <w:ind w:left="900" w:hanging="195"/>
      </w:pPr>
      <w:rPr>
        <w:rFonts w:ascii="Symbol" w:hAnsi="Symbol"/>
        <w:color w:val="333333"/>
        <w:sz w:val="28"/>
      </w:rPr>
    </w:lvl>
  </w:abstractNum>
  <w:abstractNum w:abstractNumId="29" w15:restartNumberingAfterBreak="0">
    <w:nsid w:val="5E187AE0"/>
    <w:multiLevelType w:val="hybridMultilevel"/>
    <w:tmpl w:val="846E0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A30619"/>
    <w:multiLevelType w:val="singleLevel"/>
    <w:tmpl w:val="18D893FC"/>
    <w:lvl w:ilvl="0">
      <w:start w:val="1"/>
      <w:numFmt w:val="bullet"/>
      <w:lvlText w:val="·"/>
      <w:lvlJc w:val="left"/>
      <w:pPr>
        <w:ind w:left="930" w:hanging="195"/>
      </w:pPr>
      <w:rPr>
        <w:rFonts w:ascii="Symbol" w:hAnsi="Symbol"/>
        <w:color w:val="333333"/>
        <w:sz w:val="28"/>
      </w:rPr>
    </w:lvl>
  </w:abstractNum>
  <w:abstractNum w:abstractNumId="31" w15:restartNumberingAfterBreak="0">
    <w:nsid w:val="61DD1C13"/>
    <w:multiLevelType w:val="singleLevel"/>
    <w:tmpl w:val="8A346440"/>
    <w:lvl w:ilvl="0">
      <w:start w:val="1"/>
      <w:numFmt w:val="decimal"/>
      <w:lvlText w:val="%1."/>
      <w:lvlJc w:val="left"/>
      <w:pPr>
        <w:ind w:left="1095" w:hanging="360"/>
      </w:pPr>
      <w:rPr>
        <w:rFonts w:ascii="Times New Roman" w:hAnsi="Times New Roman"/>
        <w:color w:val="000000"/>
        <w:sz w:val="28"/>
      </w:rPr>
    </w:lvl>
  </w:abstractNum>
  <w:abstractNum w:abstractNumId="32" w15:restartNumberingAfterBreak="0">
    <w:nsid w:val="62A174AC"/>
    <w:multiLevelType w:val="hybridMultilevel"/>
    <w:tmpl w:val="859C2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34977"/>
    <w:multiLevelType w:val="hybridMultilevel"/>
    <w:tmpl w:val="D1181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CA38DF"/>
    <w:multiLevelType w:val="hybridMultilevel"/>
    <w:tmpl w:val="DEE80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091BFE"/>
    <w:multiLevelType w:val="hybridMultilevel"/>
    <w:tmpl w:val="2FF8CB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B8557D"/>
    <w:multiLevelType w:val="multilevel"/>
    <w:tmpl w:val="C902E65C"/>
    <w:lvl w:ilvl="0">
      <w:start w:val="1"/>
      <w:numFmt w:val="bullet"/>
      <w:lvlText w:val="·"/>
      <w:lvlJc w:val="left"/>
      <w:pPr>
        <w:ind w:left="930" w:hanging="195"/>
      </w:pPr>
      <w:rPr>
        <w:rFonts w:ascii="Symbol" w:hAnsi="Symbol"/>
        <w:color w:val="333333"/>
        <w:sz w:val="28"/>
      </w:rPr>
    </w:lvl>
    <w:lvl w:ilvl="1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2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3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4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5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6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7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8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</w:abstractNum>
  <w:abstractNum w:abstractNumId="37" w15:restartNumberingAfterBreak="0">
    <w:nsid w:val="6B2D789B"/>
    <w:multiLevelType w:val="hybridMultilevel"/>
    <w:tmpl w:val="304050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CB2956"/>
    <w:multiLevelType w:val="multilevel"/>
    <w:tmpl w:val="EB92FB0C"/>
    <w:lvl w:ilvl="0">
      <w:start w:val="1"/>
      <w:numFmt w:val="bullet"/>
      <w:lvlText w:val="·"/>
      <w:lvlJc w:val="left"/>
      <w:pPr>
        <w:ind w:left="900" w:hanging="195"/>
      </w:pPr>
      <w:rPr>
        <w:rFonts w:ascii="Symbol" w:hAnsi="Symbol"/>
        <w:color w:val="333333"/>
        <w:sz w:val="28"/>
      </w:rPr>
    </w:lvl>
    <w:lvl w:ilvl="1">
      <w:start w:val="1"/>
      <w:numFmt w:val="bullet"/>
      <w:lvlText w:val="o"/>
      <w:lvlJc w:val="left"/>
      <w:pPr>
        <w:ind w:left="1095" w:hanging="195"/>
      </w:pPr>
      <w:rPr>
        <w:rFonts w:ascii="Courier New" w:hAnsi="Courier New"/>
        <w:color w:val="333333"/>
        <w:sz w:val="28"/>
      </w:rPr>
    </w:lvl>
    <w:lvl w:ilvl="2">
      <w:start w:val="1"/>
      <w:numFmt w:val="bullet"/>
      <w:lvlText w:val="o"/>
      <w:lvlJc w:val="left"/>
      <w:pPr>
        <w:ind w:left="1095" w:hanging="195"/>
      </w:pPr>
      <w:rPr>
        <w:rFonts w:ascii="Courier New" w:hAnsi="Courier New"/>
        <w:color w:val="333333"/>
        <w:sz w:val="28"/>
      </w:rPr>
    </w:lvl>
    <w:lvl w:ilvl="3">
      <w:start w:val="1"/>
      <w:numFmt w:val="bullet"/>
      <w:lvlText w:val="o"/>
      <w:lvlJc w:val="left"/>
      <w:pPr>
        <w:ind w:left="1095" w:hanging="195"/>
      </w:pPr>
      <w:rPr>
        <w:rFonts w:ascii="Courier New" w:hAnsi="Courier New"/>
        <w:color w:val="333333"/>
        <w:sz w:val="28"/>
      </w:rPr>
    </w:lvl>
    <w:lvl w:ilvl="4">
      <w:start w:val="1"/>
      <w:numFmt w:val="bullet"/>
      <w:lvlText w:val="o"/>
      <w:lvlJc w:val="left"/>
      <w:pPr>
        <w:ind w:left="1095" w:hanging="195"/>
      </w:pPr>
      <w:rPr>
        <w:rFonts w:ascii="Courier New" w:hAnsi="Courier New"/>
        <w:color w:val="333333"/>
        <w:sz w:val="28"/>
      </w:rPr>
    </w:lvl>
    <w:lvl w:ilvl="5">
      <w:start w:val="1"/>
      <w:numFmt w:val="bullet"/>
      <w:lvlText w:val="o"/>
      <w:lvlJc w:val="left"/>
      <w:pPr>
        <w:ind w:left="1095" w:hanging="195"/>
      </w:pPr>
      <w:rPr>
        <w:rFonts w:ascii="Courier New" w:hAnsi="Courier New"/>
        <w:color w:val="333333"/>
        <w:sz w:val="28"/>
      </w:rPr>
    </w:lvl>
    <w:lvl w:ilvl="6">
      <w:start w:val="1"/>
      <w:numFmt w:val="bullet"/>
      <w:lvlText w:val="o"/>
      <w:lvlJc w:val="left"/>
      <w:pPr>
        <w:ind w:left="1095" w:hanging="195"/>
      </w:pPr>
      <w:rPr>
        <w:rFonts w:ascii="Courier New" w:hAnsi="Courier New"/>
        <w:color w:val="333333"/>
        <w:sz w:val="28"/>
      </w:rPr>
    </w:lvl>
    <w:lvl w:ilvl="7">
      <w:start w:val="1"/>
      <w:numFmt w:val="bullet"/>
      <w:lvlText w:val="o"/>
      <w:lvlJc w:val="left"/>
      <w:pPr>
        <w:ind w:left="1095" w:hanging="195"/>
      </w:pPr>
      <w:rPr>
        <w:rFonts w:ascii="Courier New" w:hAnsi="Courier New"/>
        <w:color w:val="333333"/>
        <w:sz w:val="28"/>
      </w:rPr>
    </w:lvl>
    <w:lvl w:ilvl="8">
      <w:start w:val="1"/>
      <w:numFmt w:val="bullet"/>
      <w:lvlText w:val="o"/>
      <w:lvlJc w:val="left"/>
      <w:pPr>
        <w:ind w:left="1095" w:hanging="195"/>
      </w:pPr>
      <w:rPr>
        <w:rFonts w:ascii="Courier New" w:hAnsi="Courier New"/>
        <w:color w:val="333333"/>
        <w:sz w:val="28"/>
      </w:rPr>
    </w:lvl>
  </w:abstractNum>
  <w:abstractNum w:abstractNumId="39" w15:restartNumberingAfterBreak="0">
    <w:nsid w:val="702A5C1F"/>
    <w:multiLevelType w:val="hybridMultilevel"/>
    <w:tmpl w:val="D9A2D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2B6A31"/>
    <w:multiLevelType w:val="singleLevel"/>
    <w:tmpl w:val="55483AFC"/>
    <w:lvl w:ilvl="0">
      <w:start w:val="1"/>
      <w:numFmt w:val="bullet"/>
      <w:lvlText w:val="·"/>
      <w:lvlJc w:val="left"/>
      <w:pPr>
        <w:ind w:left="930" w:hanging="195"/>
      </w:pPr>
      <w:rPr>
        <w:rFonts w:ascii="Symbol" w:hAnsi="Symbol"/>
        <w:color w:val="333333"/>
        <w:sz w:val="28"/>
      </w:rPr>
    </w:lvl>
  </w:abstractNum>
  <w:abstractNum w:abstractNumId="41" w15:restartNumberingAfterBreak="0">
    <w:nsid w:val="71CF2E50"/>
    <w:multiLevelType w:val="multilevel"/>
    <w:tmpl w:val="0D4C3EDC"/>
    <w:lvl w:ilvl="0">
      <w:numFmt w:val="bullet"/>
      <w:lvlText w:val="·"/>
      <w:lvlJc w:val="left"/>
      <w:pPr>
        <w:tabs>
          <w:tab w:val="num" w:pos="930"/>
        </w:tabs>
        <w:ind w:left="930" w:hanging="195"/>
      </w:pPr>
      <w:rPr>
        <w:rFonts w:ascii="Symbol" w:hAnsi="Symbol" w:cs="Symbol"/>
        <w:color w:val="333333"/>
        <w:sz w:val="28"/>
        <w:szCs w:val="28"/>
      </w:rPr>
    </w:lvl>
    <w:lvl w:ilvl="1">
      <w:numFmt w:val="bullet"/>
      <w:lvlText w:val="o"/>
      <w:lvlJc w:val="left"/>
      <w:pPr>
        <w:tabs>
          <w:tab w:val="num" w:pos="1125"/>
        </w:tabs>
        <w:ind w:left="1125" w:hanging="195"/>
      </w:pPr>
      <w:rPr>
        <w:rFonts w:ascii="Courier New" w:hAnsi="Courier New" w:cs="Courier New"/>
        <w:color w:val="333333"/>
        <w:sz w:val="28"/>
        <w:szCs w:val="28"/>
      </w:rPr>
    </w:lvl>
    <w:lvl w:ilvl="2">
      <w:numFmt w:val="bullet"/>
      <w:lvlText w:val="o"/>
      <w:lvlJc w:val="left"/>
      <w:pPr>
        <w:tabs>
          <w:tab w:val="num" w:pos="1125"/>
        </w:tabs>
        <w:ind w:left="1125" w:hanging="195"/>
      </w:pPr>
      <w:rPr>
        <w:rFonts w:ascii="Courier New" w:hAnsi="Courier New" w:cs="Courier New"/>
        <w:color w:val="333333"/>
        <w:sz w:val="28"/>
        <w:szCs w:val="28"/>
      </w:rPr>
    </w:lvl>
    <w:lvl w:ilvl="3">
      <w:numFmt w:val="bullet"/>
      <w:lvlText w:val="o"/>
      <w:lvlJc w:val="left"/>
      <w:pPr>
        <w:tabs>
          <w:tab w:val="num" w:pos="1125"/>
        </w:tabs>
        <w:ind w:left="1125" w:hanging="195"/>
      </w:pPr>
      <w:rPr>
        <w:rFonts w:ascii="Courier New" w:hAnsi="Courier New" w:cs="Courier New"/>
        <w:color w:val="333333"/>
        <w:sz w:val="28"/>
        <w:szCs w:val="28"/>
      </w:rPr>
    </w:lvl>
    <w:lvl w:ilvl="4">
      <w:numFmt w:val="bullet"/>
      <w:lvlText w:val="o"/>
      <w:lvlJc w:val="left"/>
      <w:pPr>
        <w:tabs>
          <w:tab w:val="num" w:pos="1125"/>
        </w:tabs>
        <w:ind w:left="1125" w:hanging="195"/>
      </w:pPr>
      <w:rPr>
        <w:rFonts w:ascii="Courier New" w:hAnsi="Courier New" w:cs="Courier New"/>
        <w:color w:val="333333"/>
        <w:sz w:val="28"/>
        <w:szCs w:val="28"/>
      </w:rPr>
    </w:lvl>
    <w:lvl w:ilvl="5">
      <w:numFmt w:val="bullet"/>
      <w:lvlText w:val="o"/>
      <w:lvlJc w:val="left"/>
      <w:pPr>
        <w:tabs>
          <w:tab w:val="num" w:pos="1125"/>
        </w:tabs>
        <w:ind w:left="1125" w:hanging="195"/>
      </w:pPr>
      <w:rPr>
        <w:rFonts w:ascii="Courier New" w:hAnsi="Courier New" w:cs="Courier New"/>
        <w:color w:val="333333"/>
        <w:sz w:val="28"/>
        <w:szCs w:val="28"/>
      </w:rPr>
    </w:lvl>
    <w:lvl w:ilvl="6">
      <w:numFmt w:val="bullet"/>
      <w:lvlText w:val="o"/>
      <w:lvlJc w:val="left"/>
      <w:pPr>
        <w:tabs>
          <w:tab w:val="num" w:pos="1125"/>
        </w:tabs>
        <w:ind w:left="1125" w:hanging="195"/>
      </w:pPr>
      <w:rPr>
        <w:rFonts w:ascii="Courier New" w:hAnsi="Courier New" w:cs="Courier New"/>
        <w:color w:val="333333"/>
        <w:sz w:val="28"/>
        <w:szCs w:val="28"/>
      </w:rPr>
    </w:lvl>
    <w:lvl w:ilvl="7">
      <w:numFmt w:val="bullet"/>
      <w:lvlText w:val="o"/>
      <w:lvlJc w:val="left"/>
      <w:pPr>
        <w:tabs>
          <w:tab w:val="num" w:pos="1125"/>
        </w:tabs>
        <w:ind w:left="1125" w:hanging="195"/>
      </w:pPr>
      <w:rPr>
        <w:rFonts w:ascii="Courier New" w:hAnsi="Courier New" w:cs="Courier New"/>
        <w:color w:val="333333"/>
        <w:sz w:val="28"/>
        <w:szCs w:val="28"/>
      </w:rPr>
    </w:lvl>
    <w:lvl w:ilvl="8">
      <w:numFmt w:val="bullet"/>
      <w:lvlText w:val="o"/>
      <w:lvlJc w:val="left"/>
      <w:pPr>
        <w:tabs>
          <w:tab w:val="num" w:pos="1125"/>
        </w:tabs>
        <w:ind w:left="1125" w:hanging="195"/>
      </w:pPr>
      <w:rPr>
        <w:rFonts w:ascii="Courier New" w:hAnsi="Courier New" w:cs="Courier New"/>
        <w:color w:val="333333"/>
        <w:sz w:val="28"/>
        <w:szCs w:val="28"/>
      </w:rPr>
    </w:lvl>
  </w:abstractNum>
  <w:abstractNum w:abstractNumId="42" w15:restartNumberingAfterBreak="0">
    <w:nsid w:val="764F78D2"/>
    <w:multiLevelType w:val="singleLevel"/>
    <w:tmpl w:val="AE44FED8"/>
    <w:lvl w:ilvl="0">
      <w:start w:val="1"/>
      <w:numFmt w:val="bullet"/>
      <w:lvlText w:val="·"/>
      <w:lvlJc w:val="left"/>
      <w:pPr>
        <w:ind w:left="930" w:hanging="195"/>
      </w:pPr>
      <w:rPr>
        <w:rFonts w:ascii="Symbol" w:hAnsi="Symbol"/>
        <w:color w:val="333333"/>
        <w:sz w:val="28"/>
      </w:rPr>
    </w:lvl>
  </w:abstractNum>
  <w:num w:numId="1">
    <w:abstractNumId w:val="39"/>
  </w:num>
  <w:num w:numId="2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9"/>
  </w:num>
  <w:num w:numId="4">
    <w:abstractNumId w:val="12"/>
  </w:num>
  <w:num w:numId="5">
    <w:abstractNumId w:val="8"/>
  </w:num>
  <w:num w:numId="6">
    <w:abstractNumId w:val="6"/>
  </w:num>
  <w:num w:numId="7">
    <w:abstractNumId w:val="17"/>
  </w:num>
  <w:num w:numId="8">
    <w:abstractNumId w:val="23"/>
  </w:num>
  <w:num w:numId="9">
    <w:abstractNumId w:val="33"/>
  </w:num>
  <w:num w:numId="10">
    <w:abstractNumId w:val="32"/>
  </w:num>
  <w:num w:numId="11">
    <w:abstractNumId w:val="34"/>
  </w:num>
  <w:num w:numId="12">
    <w:abstractNumId w:val="35"/>
  </w:num>
  <w:num w:numId="13">
    <w:abstractNumId w:val="7"/>
  </w:num>
  <w:num w:numId="14">
    <w:abstractNumId w:val="22"/>
  </w:num>
  <w:num w:numId="15">
    <w:abstractNumId w:val="0"/>
  </w:num>
  <w:num w:numId="16">
    <w:abstractNumId w:val="37"/>
  </w:num>
  <w:num w:numId="17">
    <w:abstractNumId w:val="19"/>
  </w:num>
  <w:num w:numId="18">
    <w:abstractNumId w:val="24"/>
  </w:num>
  <w:num w:numId="19">
    <w:abstractNumId w:val="9"/>
  </w:num>
  <w:num w:numId="20">
    <w:abstractNumId w:val="3"/>
  </w:num>
  <w:num w:numId="21">
    <w:abstractNumId w:val="27"/>
  </w:num>
  <w:num w:numId="22">
    <w:abstractNumId w:val="2"/>
    <w:lvlOverride w:ilvl="0">
      <w:startOverride w:val="1"/>
    </w:lvlOverride>
  </w:num>
  <w:num w:numId="23">
    <w:abstractNumId w:val="4"/>
  </w:num>
  <w:num w:numId="24">
    <w:abstractNumId w:val="5"/>
  </w:num>
  <w:num w:numId="25">
    <w:abstractNumId w:val="40"/>
  </w:num>
  <w:num w:numId="26">
    <w:abstractNumId w:val="13"/>
  </w:num>
  <w:num w:numId="27">
    <w:abstractNumId w:val="11"/>
  </w:num>
  <w:num w:numId="28">
    <w:abstractNumId w:val="31"/>
    <w:lvlOverride w:ilvl="0">
      <w:startOverride w:val="1"/>
    </w:lvlOverride>
  </w:num>
  <w:num w:numId="29">
    <w:abstractNumId w:val="18"/>
  </w:num>
  <w:num w:numId="30">
    <w:abstractNumId w:val="26"/>
  </w:num>
  <w:num w:numId="31">
    <w:abstractNumId w:val="14"/>
  </w:num>
  <w:num w:numId="32">
    <w:abstractNumId w:val="38"/>
  </w:num>
  <w:num w:numId="33">
    <w:abstractNumId w:val="16"/>
  </w:num>
  <w:num w:numId="34">
    <w:abstractNumId w:val="25"/>
  </w:num>
  <w:num w:numId="35">
    <w:abstractNumId w:val="36"/>
  </w:num>
  <w:num w:numId="36">
    <w:abstractNumId w:val="1"/>
  </w:num>
  <w:num w:numId="37">
    <w:abstractNumId w:val="21"/>
  </w:num>
  <w:num w:numId="38">
    <w:abstractNumId w:val="10"/>
  </w:num>
  <w:num w:numId="39">
    <w:abstractNumId w:val="41"/>
  </w:num>
  <w:num w:numId="40">
    <w:abstractNumId w:val="20"/>
  </w:num>
  <w:num w:numId="41">
    <w:abstractNumId w:val="28"/>
  </w:num>
  <w:num w:numId="42">
    <w:abstractNumId w:val="42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C5A"/>
    <w:rsid w:val="00001501"/>
    <w:rsid w:val="00004E28"/>
    <w:rsid w:val="00024B98"/>
    <w:rsid w:val="00041688"/>
    <w:rsid w:val="00052C97"/>
    <w:rsid w:val="00066AFF"/>
    <w:rsid w:val="0007639A"/>
    <w:rsid w:val="00090C0D"/>
    <w:rsid w:val="000B7432"/>
    <w:rsid w:val="000C1F7A"/>
    <w:rsid w:val="000D18CF"/>
    <w:rsid w:val="000D5964"/>
    <w:rsid w:val="000E37E8"/>
    <w:rsid w:val="000F15F0"/>
    <w:rsid w:val="0010260C"/>
    <w:rsid w:val="00107190"/>
    <w:rsid w:val="00107555"/>
    <w:rsid w:val="00126015"/>
    <w:rsid w:val="001651E2"/>
    <w:rsid w:val="001673EE"/>
    <w:rsid w:val="001730C7"/>
    <w:rsid w:val="00176DBE"/>
    <w:rsid w:val="0018462B"/>
    <w:rsid w:val="0019010B"/>
    <w:rsid w:val="00191C21"/>
    <w:rsid w:val="00195938"/>
    <w:rsid w:val="001B05FE"/>
    <w:rsid w:val="001B7C9F"/>
    <w:rsid w:val="001C315E"/>
    <w:rsid w:val="001D5B95"/>
    <w:rsid w:val="001E2ED5"/>
    <w:rsid w:val="001F3F13"/>
    <w:rsid w:val="00206A9D"/>
    <w:rsid w:val="0022347B"/>
    <w:rsid w:val="00224746"/>
    <w:rsid w:val="00226848"/>
    <w:rsid w:val="00233E1E"/>
    <w:rsid w:val="00262089"/>
    <w:rsid w:val="00285726"/>
    <w:rsid w:val="00285BAA"/>
    <w:rsid w:val="002963D7"/>
    <w:rsid w:val="002A5A2A"/>
    <w:rsid w:val="002B0B1E"/>
    <w:rsid w:val="002B0B7D"/>
    <w:rsid w:val="002D1E08"/>
    <w:rsid w:val="002E63EF"/>
    <w:rsid w:val="002F520D"/>
    <w:rsid w:val="002F5645"/>
    <w:rsid w:val="00310807"/>
    <w:rsid w:val="00317AC3"/>
    <w:rsid w:val="0032604C"/>
    <w:rsid w:val="0034047F"/>
    <w:rsid w:val="00361A13"/>
    <w:rsid w:val="00377481"/>
    <w:rsid w:val="003831B1"/>
    <w:rsid w:val="0038740E"/>
    <w:rsid w:val="003B7CAA"/>
    <w:rsid w:val="003C4F09"/>
    <w:rsid w:val="003C6103"/>
    <w:rsid w:val="003D27D3"/>
    <w:rsid w:val="003E41C4"/>
    <w:rsid w:val="003F630A"/>
    <w:rsid w:val="0040679E"/>
    <w:rsid w:val="00421BA9"/>
    <w:rsid w:val="004415F1"/>
    <w:rsid w:val="004602F2"/>
    <w:rsid w:val="00486A89"/>
    <w:rsid w:val="004A3243"/>
    <w:rsid w:val="004A5DA6"/>
    <w:rsid w:val="004A78F9"/>
    <w:rsid w:val="004B2B86"/>
    <w:rsid w:val="004B5472"/>
    <w:rsid w:val="004B65C0"/>
    <w:rsid w:val="004C3214"/>
    <w:rsid w:val="004C5B94"/>
    <w:rsid w:val="004E0979"/>
    <w:rsid w:val="004F10C2"/>
    <w:rsid w:val="004F5CA0"/>
    <w:rsid w:val="00501DB4"/>
    <w:rsid w:val="00505D27"/>
    <w:rsid w:val="0051012C"/>
    <w:rsid w:val="005114DD"/>
    <w:rsid w:val="005371A1"/>
    <w:rsid w:val="0054471F"/>
    <w:rsid w:val="005502E7"/>
    <w:rsid w:val="005538B7"/>
    <w:rsid w:val="00554A30"/>
    <w:rsid w:val="00556027"/>
    <w:rsid w:val="00565C1A"/>
    <w:rsid w:val="00567567"/>
    <w:rsid w:val="005810CE"/>
    <w:rsid w:val="00581570"/>
    <w:rsid w:val="00596DC4"/>
    <w:rsid w:val="005B1394"/>
    <w:rsid w:val="005C3259"/>
    <w:rsid w:val="005D28A1"/>
    <w:rsid w:val="005E42FE"/>
    <w:rsid w:val="005E70E1"/>
    <w:rsid w:val="006078DD"/>
    <w:rsid w:val="00610C7F"/>
    <w:rsid w:val="00613113"/>
    <w:rsid w:val="00620746"/>
    <w:rsid w:val="00622884"/>
    <w:rsid w:val="0063199A"/>
    <w:rsid w:val="006632C6"/>
    <w:rsid w:val="00680BCE"/>
    <w:rsid w:val="006A1838"/>
    <w:rsid w:val="006B743D"/>
    <w:rsid w:val="006C0B32"/>
    <w:rsid w:val="006C2E03"/>
    <w:rsid w:val="006C3F51"/>
    <w:rsid w:val="006D43DB"/>
    <w:rsid w:val="006E089E"/>
    <w:rsid w:val="006E0C5A"/>
    <w:rsid w:val="006E1E18"/>
    <w:rsid w:val="007073AE"/>
    <w:rsid w:val="00712E38"/>
    <w:rsid w:val="0071611A"/>
    <w:rsid w:val="00716E81"/>
    <w:rsid w:val="007244EC"/>
    <w:rsid w:val="00740949"/>
    <w:rsid w:val="007557F8"/>
    <w:rsid w:val="00764775"/>
    <w:rsid w:val="007666F4"/>
    <w:rsid w:val="007670F5"/>
    <w:rsid w:val="007728C9"/>
    <w:rsid w:val="00773BDE"/>
    <w:rsid w:val="00775025"/>
    <w:rsid w:val="007B24FC"/>
    <w:rsid w:val="007B2A71"/>
    <w:rsid w:val="007C4526"/>
    <w:rsid w:val="007E43B5"/>
    <w:rsid w:val="007E75E9"/>
    <w:rsid w:val="007F4A3F"/>
    <w:rsid w:val="007F6C4B"/>
    <w:rsid w:val="00800446"/>
    <w:rsid w:val="00817E0E"/>
    <w:rsid w:val="0082070E"/>
    <w:rsid w:val="00845937"/>
    <w:rsid w:val="00846000"/>
    <w:rsid w:val="00863107"/>
    <w:rsid w:val="0086653C"/>
    <w:rsid w:val="00866F5E"/>
    <w:rsid w:val="00871455"/>
    <w:rsid w:val="00874119"/>
    <w:rsid w:val="00880D51"/>
    <w:rsid w:val="008871FC"/>
    <w:rsid w:val="00893AF4"/>
    <w:rsid w:val="008C2CBE"/>
    <w:rsid w:val="008D7F0B"/>
    <w:rsid w:val="008E472F"/>
    <w:rsid w:val="008F0496"/>
    <w:rsid w:val="008F224B"/>
    <w:rsid w:val="008F428E"/>
    <w:rsid w:val="00900B9E"/>
    <w:rsid w:val="009043FC"/>
    <w:rsid w:val="00905DE0"/>
    <w:rsid w:val="009243F2"/>
    <w:rsid w:val="0094439E"/>
    <w:rsid w:val="00964FF6"/>
    <w:rsid w:val="00973FDF"/>
    <w:rsid w:val="0099588B"/>
    <w:rsid w:val="009A0FBD"/>
    <w:rsid w:val="009D396B"/>
    <w:rsid w:val="009F62ED"/>
    <w:rsid w:val="00A05DEC"/>
    <w:rsid w:val="00A120E8"/>
    <w:rsid w:val="00A20249"/>
    <w:rsid w:val="00A30F77"/>
    <w:rsid w:val="00A34AA8"/>
    <w:rsid w:val="00A41445"/>
    <w:rsid w:val="00A44224"/>
    <w:rsid w:val="00A4429D"/>
    <w:rsid w:val="00A47F57"/>
    <w:rsid w:val="00A700D2"/>
    <w:rsid w:val="00A81972"/>
    <w:rsid w:val="00A82A7B"/>
    <w:rsid w:val="00A83E3C"/>
    <w:rsid w:val="00A84AC5"/>
    <w:rsid w:val="00A94ADF"/>
    <w:rsid w:val="00AC730D"/>
    <w:rsid w:val="00AD6480"/>
    <w:rsid w:val="00AE2EF5"/>
    <w:rsid w:val="00AE558A"/>
    <w:rsid w:val="00AE6991"/>
    <w:rsid w:val="00AF27BF"/>
    <w:rsid w:val="00B00B5B"/>
    <w:rsid w:val="00B00DD3"/>
    <w:rsid w:val="00B050DC"/>
    <w:rsid w:val="00B072A0"/>
    <w:rsid w:val="00B270AF"/>
    <w:rsid w:val="00B31170"/>
    <w:rsid w:val="00B46A15"/>
    <w:rsid w:val="00B51080"/>
    <w:rsid w:val="00B821A4"/>
    <w:rsid w:val="00B87CC9"/>
    <w:rsid w:val="00B925C4"/>
    <w:rsid w:val="00B94100"/>
    <w:rsid w:val="00BB7DF9"/>
    <w:rsid w:val="00BC62FA"/>
    <w:rsid w:val="00BE18BF"/>
    <w:rsid w:val="00BE37BB"/>
    <w:rsid w:val="00C00A35"/>
    <w:rsid w:val="00C01F7E"/>
    <w:rsid w:val="00C02936"/>
    <w:rsid w:val="00C02BDD"/>
    <w:rsid w:val="00C17569"/>
    <w:rsid w:val="00C3142C"/>
    <w:rsid w:val="00C374B0"/>
    <w:rsid w:val="00C400A9"/>
    <w:rsid w:val="00C41E32"/>
    <w:rsid w:val="00C46C92"/>
    <w:rsid w:val="00C61D72"/>
    <w:rsid w:val="00C638D9"/>
    <w:rsid w:val="00C71589"/>
    <w:rsid w:val="00C8570E"/>
    <w:rsid w:val="00CA3DFD"/>
    <w:rsid w:val="00CE1E05"/>
    <w:rsid w:val="00CF5248"/>
    <w:rsid w:val="00CF601E"/>
    <w:rsid w:val="00CF792D"/>
    <w:rsid w:val="00D014C6"/>
    <w:rsid w:val="00D110DA"/>
    <w:rsid w:val="00D14AA9"/>
    <w:rsid w:val="00D201C2"/>
    <w:rsid w:val="00D32DFD"/>
    <w:rsid w:val="00D47EDA"/>
    <w:rsid w:val="00D54BE1"/>
    <w:rsid w:val="00D633BD"/>
    <w:rsid w:val="00D6543E"/>
    <w:rsid w:val="00D803B9"/>
    <w:rsid w:val="00D872EE"/>
    <w:rsid w:val="00DA0889"/>
    <w:rsid w:val="00DB06DA"/>
    <w:rsid w:val="00DC3EF0"/>
    <w:rsid w:val="00DC5636"/>
    <w:rsid w:val="00DD3EAB"/>
    <w:rsid w:val="00DD67FE"/>
    <w:rsid w:val="00DE4E64"/>
    <w:rsid w:val="00DF4AB4"/>
    <w:rsid w:val="00DF52D3"/>
    <w:rsid w:val="00DF614B"/>
    <w:rsid w:val="00E12DD6"/>
    <w:rsid w:val="00E35A74"/>
    <w:rsid w:val="00E5134A"/>
    <w:rsid w:val="00E529ED"/>
    <w:rsid w:val="00E711AC"/>
    <w:rsid w:val="00E71EE2"/>
    <w:rsid w:val="00E9509D"/>
    <w:rsid w:val="00E9611E"/>
    <w:rsid w:val="00E963C0"/>
    <w:rsid w:val="00EB5E26"/>
    <w:rsid w:val="00EB6B73"/>
    <w:rsid w:val="00EC1559"/>
    <w:rsid w:val="00ED5D62"/>
    <w:rsid w:val="00EE582A"/>
    <w:rsid w:val="00EE5DD0"/>
    <w:rsid w:val="00EF1D18"/>
    <w:rsid w:val="00F04DA2"/>
    <w:rsid w:val="00F05191"/>
    <w:rsid w:val="00F32991"/>
    <w:rsid w:val="00F446E7"/>
    <w:rsid w:val="00F44E40"/>
    <w:rsid w:val="00F44FBC"/>
    <w:rsid w:val="00F45126"/>
    <w:rsid w:val="00F541FD"/>
    <w:rsid w:val="00F62FC0"/>
    <w:rsid w:val="00F637C0"/>
    <w:rsid w:val="00F6519E"/>
    <w:rsid w:val="00F73206"/>
    <w:rsid w:val="00F84160"/>
    <w:rsid w:val="00F9157D"/>
    <w:rsid w:val="00FD0700"/>
    <w:rsid w:val="00FD39DC"/>
    <w:rsid w:val="00FE0A04"/>
    <w:rsid w:val="00FE2316"/>
    <w:rsid w:val="00FF58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39D52D"/>
  <w15:docId w15:val="{2C03D7D7-3F33-45AE-9482-70579D222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0979"/>
  </w:style>
  <w:style w:type="paragraph" w:styleId="1">
    <w:name w:val="heading 1"/>
    <w:basedOn w:val="a"/>
    <w:next w:val="a"/>
    <w:link w:val="10"/>
    <w:uiPriority w:val="9"/>
    <w:qFormat/>
    <w:rsid w:val="0032604C"/>
    <w:pPr>
      <w:keepNext/>
      <w:keepLines/>
      <w:spacing w:after="48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2604C"/>
    <w:pPr>
      <w:keepNext/>
      <w:keepLines/>
      <w:spacing w:after="48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604C"/>
    <w:pPr>
      <w:keepNext/>
      <w:keepLines/>
      <w:spacing w:after="48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2604C"/>
    <w:pPr>
      <w:keepNext/>
      <w:keepLines/>
      <w:spacing w:after="48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C3E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DC3E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Even"/>
    <w:basedOn w:val="a"/>
    <w:link w:val="a4"/>
    <w:unhideWhenUsed/>
    <w:rsid w:val="00C41E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aliases w:val="Even Знак"/>
    <w:basedOn w:val="a0"/>
    <w:link w:val="a3"/>
    <w:rsid w:val="00C41E32"/>
  </w:style>
  <w:style w:type="paragraph" w:styleId="a5">
    <w:name w:val="footer"/>
    <w:basedOn w:val="a"/>
    <w:link w:val="a6"/>
    <w:uiPriority w:val="99"/>
    <w:unhideWhenUsed/>
    <w:rsid w:val="00C41E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1E32"/>
  </w:style>
  <w:style w:type="paragraph" w:styleId="a7">
    <w:name w:val="Balloon Text"/>
    <w:basedOn w:val="a"/>
    <w:link w:val="a8"/>
    <w:uiPriority w:val="99"/>
    <w:semiHidden/>
    <w:unhideWhenUsed/>
    <w:rsid w:val="00C41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1E32"/>
    <w:rPr>
      <w:rFonts w:ascii="Tahoma" w:hAnsi="Tahoma" w:cs="Tahoma"/>
      <w:sz w:val="16"/>
      <w:szCs w:val="16"/>
    </w:rPr>
  </w:style>
  <w:style w:type="paragraph" w:styleId="a9">
    <w:name w:val="Subtitle"/>
    <w:basedOn w:val="a"/>
    <w:next w:val="a"/>
    <w:link w:val="aa"/>
    <w:uiPriority w:val="11"/>
    <w:qFormat/>
    <w:rsid w:val="00176DBE"/>
    <w:pPr>
      <w:numPr>
        <w:ilvl w:val="1"/>
      </w:numPr>
      <w:jc w:val="right"/>
    </w:pPr>
    <w:rPr>
      <w:rFonts w:asciiTheme="majorHAnsi" w:eastAsiaTheme="majorEastAsia" w:hAnsiTheme="majorHAnsi" w:cstheme="majorBidi"/>
      <w:i/>
      <w:iCs/>
      <w:color w:val="365F91" w:themeColor="accent1" w:themeShade="BF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176DBE"/>
    <w:rPr>
      <w:rFonts w:asciiTheme="majorHAnsi" w:eastAsiaTheme="majorEastAsia" w:hAnsiTheme="majorHAnsi" w:cstheme="majorBidi"/>
      <w:i/>
      <w:iCs/>
      <w:color w:val="365F91" w:themeColor="accent1" w:themeShade="BF"/>
      <w:spacing w:val="15"/>
      <w:sz w:val="24"/>
      <w:szCs w:val="24"/>
    </w:rPr>
  </w:style>
  <w:style w:type="paragraph" w:styleId="ab">
    <w:name w:val="Title"/>
    <w:basedOn w:val="a"/>
    <w:next w:val="a"/>
    <w:link w:val="ac"/>
    <w:uiPriority w:val="10"/>
    <w:qFormat/>
    <w:rsid w:val="0032604C"/>
    <w:pPr>
      <w:pBdr>
        <w:bottom w:val="single" w:sz="8" w:space="4" w:color="0070C0"/>
      </w:pBdr>
      <w:spacing w:before="600" w:after="300" w:line="240" w:lineRule="auto"/>
      <w:jc w:val="right"/>
    </w:pPr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36"/>
      <w:szCs w:val="52"/>
    </w:rPr>
  </w:style>
  <w:style w:type="character" w:customStyle="1" w:styleId="ac">
    <w:name w:val="Заголовок Знак"/>
    <w:basedOn w:val="a0"/>
    <w:link w:val="ab"/>
    <w:uiPriority w:val="10"/>
    <w:rsid w:val="0032604C"/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36"/>
      <w:szCs w:val="52"/>
    </w:rPr>
  </w:style>
  <w:style w:type="paragraph" w:styleId="ad">
    <w:name w:val="List Paragraph"/>
    <w:basedOn w:val="a"/>
    <w:uiPriority w:val="34"/>
    <w:qFormat/>
    <w:rsid w:val="005371A1"/>
    <w:pPr>
      <w:ind w:left="720"/>
      <w:contextualSpacing/>
    </w:pPr>
  </w:style>
  <w:style w:type="character" w:styleId="ae">
    <w:name w:val="annotation reference"/>
    <w:basedOn w:val="a0"/>
    <w:uiPriority w:val="99"/>
    <w:semiHidden/>
    <w:unhideWhenUsed/>
    <w:rsid w:val="00DF4AB4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DF4AB4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DF4AB4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F4AB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DF4AB4"/>
    <w:rPr>
      <w:b/>
      <w:bCs/>
      <w:sz w:val="20"/>
      <w:szCs w:val="20"/>
    </w:rPr>
  </w:style>
  <w:style w:type="table" w:styleId="af3">
    <w:name w:val="Table Grid"/>
    <w:basedOn w:val="a1"/>
    <w:uiPriority w:val="59"/>
    <w:rsid w:val="000B7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2604C"/>
    <w:rPr>
      <w:rFonts w:asciiTheme="majorHAnsi" w:eastAsiaTheme="majorEastAsia" w:hAnsiTheme="majorHAnsi" w:cstheme="majorBidi"/>
      <w:b/>
      <w:bCs/>
      <w:color w:val="FFFFFF" w:themeColor="background1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3260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4">
    <w:name w:val="Placeholder Text"/>
    <w:basedOn w:val="a0"/>
    <w:uiPriority w:val="99"/>
    <w:semiHidden/>
    <w:rsid w:val="00EE5DD0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32604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5">
    <w:name w:val="Hyperlink"/>
    <w:basedOn w:val="a0"/>
    <w:uiPriority w:val="99"/>
    <w:unhideWhenUsed/>
    <w:rsid w:val="00E9611E"/>
    <w:rPr>
      <w:color w:val="0000FF" w:themeColor="hyperlink"/>
      <w:u w:val="single"/>
    </w:rPr>
  </w:style>
  <w:style w:type="paragraph" w:styleId="af6">
    <w:name w:val="No Spacing"/>
    <w:basedOn w:val="a"/>
    <w:link w:val="af7"/>
    <w:uiPriority w:val="1"/>
    <w:qFormat/>
    <w:rsid w:val="00DC3EF0"/>
    <w:pPr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f7">
    <w:name w:val="Без интервала Знак"/>
    <w:basedOn w:val="a0"/>
    <w:link w:val="af6"/>
    <w:uiPriority w:val="1"/>
    <w:rsid w:val="00DC3EF0"/>
    <w:rPr>
      <w:rFonts w:eastAsiaTheme="minorEastAsia"/>
      <w:sz w:val="20"/>
      <w:szCs w:val="20"/>
      <w:lang w:bidi="en-US"/>
    </w:rPr>
  </w:style>
  <w:style w:type="character" w:customStyle="1" w:styleId="40">
    <w:name w:val="Заголовок 4 Знак"/>
    <w:basedOn w:val="a0"/>
    <w:link w:val="4"/>
    <w:uiPriority w:val="9"/>
    <w:rsid w:val="003260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C3E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C3E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11">
    <w:name w:val="toc 1"/>
    <w:basedOn w:val="a"/>
    <w:next w:val="a"/>
    <w:autoRedefine/>
    <w:uiPriority w:val="39"/>
    <w:unhideWhenUsed/>
    <w:rsid w:val="00DC3EF0"/>
    <w:pPr>
      <w:spacing w:before="200" w:after="100"/>
    </w:pPr>
    <w:rPr>
      <w:rFonts w:eastAsiaTheme="minorEastAsia"/>
      <w:sz w:val="20"/>
      <w:szCs w:val="20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DC3EF0"/>
    <w:pPr>
      <w:spacing w:before="200" w:after="100"/>
      <w:ind w:left="200"/>
    </w:pPr>
    <w:rPr>
      <w:rFonts w:eastAsiaTheme="minorEastAsia"/>
      <w:sz w:val="20"/>
      <w:szCs w:val="20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DC3EF0"/>
    <w:pPr>
      <w:spacing w:before="200" w:after="100"/>
      <w:ind w:left="400"/>
    </w:pPr>
    <w:rPr>
      <w:rFonts w:eastAsiaTheme="minorEastAsia"/>
      <w:sz w:val="20"/>
      <w:szCs w:val="20"/>
      <w:lang w:bidi="en-US"/>
    </w:rPr>
  </w:style>
  <w:style w:type="paragraph" w:styleId="41">
    <w:name w:val="toc 4"/>
    <w:basedOn w:val="a"/>
    <w:next w:val="a"/>
    <w:autoRedefine/>
    <w:uiPriority w:val="39"/>
    <w:unhideWhenUsed/>
    <w:rsid w:val="00DC3EF0"/>
    <w:pPr>
      <w:spacing w:before="200" w:after="100"/>
      <w:ind w:left="600"/>
    </w:pPr>
    <w:rPr>
      <w:rFonts w:eastAsiaTheme="minorEastAsia"/>
      <w:sz w:val="20"/>
      <w:szCs w:val="20"/>
      <w:lang w:bidi="en-US"/>
    </w:rPr>
  </w:style>
  <w:style w:type="paragraph" w:styleId="51">
    <w:name w:val="toc 5"/>
    <w:basedOn w:val="a"/>
    <w:next w:val="a"/>
    <w:autoRedefine/>
    <w:uiPriority w:val="39"/>
    <w:unhideWhenUsed/>
    <w:rsid w:val="00DC3EF0"/>
    <w:pPr>
      <w:spacing w:before="200" w:after="100"/>
      <w:ind w:left="800"/>
    </w:pPr>
    <w:rPr>
      <w:rFonts w:eastAsiaTheme="minorEastAsia"/>
      <w:sz w:val="20"/>
      <w:szCs w:val="20"/>
      <w:lang w:bidi="en-US"/>
    </w:rPr>
  </w:style>
  <w:style w:type="paragraph" w:styleId="61">
    <w:name w:val="toc 6"/>
    <w:basedOn w:val="a"/>
    <w:next w:val="a"/>
    <w:autoRedefine/>
    <w:uiPriority w:val="39"/>
    <w:unhideWhenUsed/>
    <w:rsid w:val="00DC3EF0"/>
    <w:pPr>
      <w:spacing w:before="200" w:after="100"/>
      <w:ind w:left="1000"/>
    </w:pPr>
    <w:rPr>
      <w:rFonts w:eastAsiaTheme="minorEastAsia"/>
      <w:sz w:val="20"/>
      <w:szCs w:val="20"/>
      <w:lang w:bidi="en-US"/>
    </w:rPr>
  </w:style>
  <w:style w:type="character" w:styleId="af8">
    <w:name w:val="Subtle Emphasis"/>
    <w:basedOn w:val="a0"/>
    <w:uiPriority w:val="19"/>
    <w:qFormat/>
    <w:rsid w:val="0054471F"/>
    <w:rPr>
      <w:i/>
      <w:iCs/>
      <w:color w:val="808080" w:themeColor="text1" w:themeTint="7F"/>
    </w:rPr>
  </w:style>
  <w:style w:type="paragraph" w:styleId="af9">
    <w:name w:val="TOC Heading"/>
    <w:basedOn w:val="1"/>
    <w:next w:val="a"/>
    <w:uiPriority w:val="39"/>
    <w:unhideWhenUsed/>
    <w:qFormat/>
    <w:rsid w:val="004B5472"/>
    <w:pPr>
      <w:spacing w:before="480" w:after="0"/>
      <w:outlineLvl w:val="9"/>
    </w:pPr>
    <w:rPr>
      <w:color w:val="365F91" w:themeColor="accent1" w:themeShade="BF"/>
      <w:sz w:val="28"/>
    </w:rPr>
  </w:style>
  <w:style w:type="character" w:customStyle="1" w:styleId="HMCodeExample">
    <w:name w:val="H&amp;M Code Example"/>
    <w:link w:val="HMCodeExample1"/>
    <w:uiPriority w:val="9"/>
    <w:qFormat/>
    <w:rPr>
      <w:rFonts w:ascii="Courier New" w:hAnsi="Courier New"/>
      <w:b w:val="0"/>
      <w:i w:val="0"/>
      <w:caps w:val="0"/>
      <w:strike w:val="0"/>
      <w:color w:val="000000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CodeExample1">
    <w:name w:val="H&amp;M Code Example1"/>
    <w:next w:val="HMNormal2"/>
    <w:link w:val="HMCodeExample"/>
    <w:uiPriority w:val="9"/>
    <w:qFormat/>
    <w:pPr>
      <w:keepLines/>
      <w:spacing w:after="0" w:line="240" w:lineRule="auto"/>
    </w:pPr>
    <w:rPr>
      <w:rFonts w:ascii="Courier New" w:hAnsi="Courier New"/>
      <w:sz w:val="16"/>
    </w:rPr>
  </w:style>
  <w:style w:type="character" w:customStyle="1" w:styleId="HMComment">
    <w:name w:val="H&amp;M Comment"/>
    <w:basedOn w:val="HMNormal"/>
    <w:link w:val="HMComment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Comment1">
    <w:name w:val="H&amp;M Comment1"/>
    <w:basedOn w:val="HMNormal2"/>
    <w:next w:val="HMNormal2"/>
    <w:link w:val="HMComment"/>
    <w:uiPriority w:val="9"/>
    <w:qFormat/>
  </w:style>
  <w:style w:type="character" w:customStyle="1" w:styleId="HMHeading1">
    <w:name w:val="H&amp;M Heading1"/>
    <w:basedOn w:val="HMNormal"/>
    <w:link w:val="HMHeading11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1">
    <w:name w:val="H&amp;M Heading11"/>
    <w:basedOn w:val="HMNormal2"/>
    <w:next w:val="HMNormal2"/>
    <w:link w:val="HMHeading1"/>
    <w:uiPriority w:val="9"/>
    <w:qFormat/>
    <w:rPr>
      <w:sz w:val="32"/>
    </w:rPr>
  </w:style>
  <w:style w:type="character" w:customStyle="1" w:styleId="HMImageCaption">
    <w:name w:val="H&amp;M Image Caption"/>
    <w:basedOn w:val="HMNormal"/>
    <w:link w:val="HMImageCaption2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ImageCaption2">
    <w:name w:val="H&amp;M Image Caption2"/>
    <w:basedOn w:val="HMNormal2"/>
    <w:next w:val="HMNormal2"/>
    <w:link w:val="HMImageCaption"/>
    <w:uiPriority w:val="9"/>
    <w:qFormat/>
    <w:rPr>
      <w:sz w:val="16"/>
    </w:rPr>
  </w:style>
  <w:style w:type="character" w:customStyle="1" w:styleId="HMNormal">
    <w:name w:val="H&amp;M Normal"/>
    <w:link w:val="HMNormal2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Normal2">
    <w:name w:val="H&amp;M Normal2"/>
    <w:link w:val="HMNormal"/>
    <w:uiPriority w:val="9"/>
    <w:qFormat/>
    <w:pPr>
      <w:spacing w:after="0" w:line="240" w:lineRule="auto"/>
    </w:pPr>
    <w:rPr>
      <w:rFonts w:ascii="Arial" w:hAnsi="Arial"/>
      <w:sz w:val="20"/>
    </w:rPr>
  </w:style>
  <w:style w:type="character" w:customStyle="1" w:styleId="HMNotes">
    <w:name w:val="H&amp;M Notes"/>
    <w:basedOn w:val="HMNormal"/>
    <w:link w:val="HMNotes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Notes1">
    <w:name w:val="H&amp;M Notes1"/>
    <w:basedOn w:val="HMNormal2"/>
    <w:next w:val="HMNormal2"/>
    <w:link w:val="HMNotes"/>
    <w:uiPriority w:val="9"/>
    <w:qFormat/>
  </w:style>
  <w:style w:type="paragraph" w:customStyle="1" w:styleId="HMImageCaption1">
    <w:name w:val="H&amp;M Image Caption1"/>
    <w:basedOn w:val="HMNormal1"/>
    <w:next w:val="HMNormal1"/>
    <w:uiPriority w:val="9"/>
    <w:qFormat/>
    <w:rsid w:val="00CF792D"/>
    <w:rPr>
      <w:sz w:val="16"/>
    </w:rPr>
  </w:style>
  <w:style w:type="paragraph" w:customStyle="1" w:styleId="HMNormal1">
    <w:name w:val="H&amp;M Normal1"/>
    <w:uiPriority w:val="9"/>
    <w:qFormat/>
    <w:rsid w:val="00CF792D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7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My%20HelpAndManual%20Projects\iOS\$helpman-word-helper-macro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9FAFA-E188-41BF-8F37-916D02155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$helpman-word-helper-macros.dotm</Template>
  <TotalTime>60</TotalTime>
  <Pages>52</Pages>
  <Words>5063</Words>
  <Characters>28863</Characters>
  <Application>Microsoft Office Word</Application>
  <DocSecurity>0</DocSecurity>
  <Lines>240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Руководство по использованию приложения «Парковки Белгорода»</vt:lpstr>
      <vt:lpstr>Руководство по использованию приложения «Парковки Белгорода» </vt:lpstr>
    </vt:vector>
  </TitlesOfParts>
  <Company> </Company>
  <LinksUpToDate>false</LinksUpToDate>
  <CharactersWithSpaces>33859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использованию приложения «Парковки Белгорода»</dc:title>
  <dc:subject>&lt;%DESCRIPTION%&gt;</dc:subject>
  <dc:creator>Оспищева Ольга  Сергеевна</dc:creator>
  <cp:keywords/>
  <dc:description/>
  <cp:lastModifiedBy>Оспищева Ольга  Сергеевна</cp:lastModifiedBy>
  <cp:revision>4</cp:revision>
  <cp:lastPrinted>2018-02-05T06:45:00Z</cp:lastPrinted>
  <dcterms:created xsi:type="dcterms:W3CDTF">2018-02-13T12:05:00Z</dcterms:created>
  <dcterms:modified xsi:type="dcterms:W3CDTF">2018-02-13T13:04:00Z</dcterms:modified>
</cp:coreProperties>
</file>